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34B" w:rsidRDefault="0009334B">
      <w:pPr>
        <w:rPr>
          <w:rFonts w:ascii="Verdana" w:hAnsi="Verdana" w:cs="Verdana"/>
          <w:b/>
          <w:bCs/>
          <w:sz w:val="40"/>
          <w:szCs w:val="40"/>
        </w:rPr>
      </w:pPr>
      <w:r>
        <w:rPr>
          <w:rFonts w:ascii="Verdana" w:hAnsi="Verdana" w:cs="Verdana"/>
          <w:b/>
          <w:bCs/>
          <w:sz w:val="40"/>
          <w:szCs w:val="40"/>
        </w:rPr>
        <w:t>Week of 11-12-2018 to 11-17-2018</w:t>
      </w:r>
    </w:p>
    <w:p w:rsidR="0009334B" w:rsidRPr="005D186D" w:rsidRDefault="0009334B">
      <w:pPr>
        <w:rPr>
          <w:rFonts w:ascii="Verdana" w:hAnsi="Verdana" w:cs="Verdana"/>
          <w:b/>
          <w:bCs/>
          <w:sz w:val="40"/>
          <w:szCs w:val="40"/>
        </w:rPr>
      </w:pPr>
    </w:p>
    <w:tbl>
      <w:tblPr>
        <w:tblW w:w="1324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2448"/>
        <w:gridCol w:w="10800"/>
      </w:tblGrid>
      <w:tr w:rsidR="0009334B" w:rsidRPr="00C318FE" w:rsidTr="00C318FE">
        <w:trPr>
          <w:cantSplit/>
          <w:trHeight w:val="460"/>
        </w:trPr>
        <w:tc>
          <w:tcPr>
            <w:tcW w:w="2448" w:type="dxa"/>
          </w:tcPr>
          <w:p w:rsidR="0009334B" w:rsidRPr="00C318FE" w:rsidRDefault="0009334B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Monday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Nov. 12</w:t>
            </w:r>
          </w:p>
        </w:tc>
        <w:tc>
          <w:tcPr>
            <w:tcW w:w="10800" w:type="dxa"/>
            <w:vMerge w:val="restart"/>
          </w:tcPr>
          <w:p w:rsidR="0009334B" w:rsidRDefault="0009334B" w:rsidP="00F00DF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School Play @ the High School – 2:15 p.m.</w:t>
            </w:r>
          </w:p>
          <w:p w:rsidR="0009334B" w:rsidRDefault="0009334B" w:rsidP="00F00DF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Board Meeting @ SE – 6:00 p.m.</w:t>
            </w:r>
          </w:p>
          <w:p w:rsidR="0009334B" w:rsidRDefault="0009334B" w:rsidP="00F00DF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Book Fair all week 7:30 a.m. – 3:30 p.m.</w:t>
            </w:r>
          </w:p>
          <w:p w:rsidR="0009334B" w:rsidRPr="00C318FE" w:rsidRDefault="0009334B" w:rsidP="00F00DF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Basketball Practice changes from now on – Girls at Weir &amp; Boys at the Jr. High</w:t>
            </w:r>
          </w:p>
        </w:tc>
      </w:tr>
      <w:tr w:rsidR="0009334B" w:rsidRPr="00C318FE" w:rsidTr="00C318FE">
        <w:trPr>
          <w:cantSplit/>
          <w:trHeight w:val="548"/>
        </w:trPr>
        <w:tc>
          <w:tcPr>
            <w:tcW w:w="2448" w:type="dxa"/>
          </w:tcPr>
          <w:p w:rsidR="0009334B" w:rsidRPr="00C318FE" w:rsidRDefault="0009334B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09334B" w:rsidRPr="00C318FE" w:rsidRDefault="0009334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09334B" w:rsidRPr="00C318FE" w:rsidTr="00C318FE">
        <w:trPr>
          <w:cantSplit/>
          <w:trHeight w:val="500"/>
        </w:trPr>
        <w:tc>
          <w:tcPr>
            <w:tcW w:w="2448" w:type="dxa"/>
          </w:tcPr>
          <w:p w:rsidR="0009334B" w:rsidRPr="00C318FE" w:rsidRDefault="0009334B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Tuesday,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Nov. 13</w:t>
            </w:r>
          </w:p>
        </w:tc>
        <w:tc>
          <w:tcPr>
            <w:tcW w:w="10800" w:type="dxa"/>
            <w:vMerge w:val="restart"/>
          </w:tcPr>
          <w:p w:rsidR="0009334B" w:rsidRDefault="0009334B" w:rsidP="00116DE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Wrestling @ Frontenac – 6:00 p.m.</w:t>
            </w:r>
          </w:p>
          <w:p w:rsidR="0009334B" w:rsidRDefault="0009334B" w:rsidP="00116DE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PTO meeting @ Labette Bank – 6:00 p.m.</w:t>
            </w:r>
          </w:p>
          <w:p w:rsidR="0009334B" w:rsidRDefault="0009334B" w:rsidP="00116DE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Book Fair</w:t>
            </w:r>
          </w:p>
          <w:p w:rsidR="0009334B" w:rsidRPr="00C318FE" w:rsidRDefault="0009334B" w:rsidP="00116DE7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09334B" w:rsidRPr="00C318FE" w:rsidTr="00C318FE">
        <w:trPr>
          <w:cantSplit/>
          <w:trHeight w:val="557"/>
        </w:trPr>
        <w:tc>
          <w:tcPr>
            <w:tcW w:w="2448" w:type="dxa"/>
          </w:tcPr>
          <w:p w:rsidR="0009334B" w:rsidRPr="00C318FE" w:rsidRDefault="0009334B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09334B" w:rsidRPr="00C318FE" w:rsidRDefault="0009334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09334B" w:rsidRPr="00C318FE" w:rsidTr="00C318FE">
        <w:trPr>
          <w:cantSplit/>
          <w:trHeight w:val="540"/>
        </w:trPr>
        <w:tc>
          <w:tcPr>
            <w:tcW w:w="2448" w:type="dxa"/>
          </w:tcPr>
          <w:p w:rsidR="0009334B" w:rsidRDefault="0009334B" w:rsidP="00E1052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Wednesday,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Nov. 14</w:t>
            </w:r>
          </w:p>
          <w:p w:rsidR="0009334B" w:rsidRPr="00C318FE" w:rsidRDefault="0009334B" w:rsidP="00E1052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 w:val="restart"/>
          </w:tcPr>
          <w:p w:rsidR="0009334B" w:rsidRPr="00C318FE" w:rsidRDefault="0009334B" w:rsidP="005D186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Book Fair</w:t>
            </w:r>
          </w:p>
        </w:tc>
      </w:tr>
      <w:tr w:rsidR="0009334B" w:rsidRPr="00C318FE" w:rsidTr="00C318FE">
        <w:trPr>
          <w:cantSplit/>
          <w:trHeight w:val="512"/>
        </w:trPr>
        <w:tc>
          <w:tcPr>
            <w:tcW w:w="2448" w:type="dxa"/>
          </w:tcPr>
          <w:p w:rsidR="0009334B" w:rsidRPr="00C318FE" w:rsidRDefault="0009334B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09334B" w:rsidRPr="00C318FE" w:rsidRDefault="0009334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09334B" w:rsidRPr="00C318FE" w:rsidTr="00C318FE">
        <w:trPr>
          <w:cantSplit/>
          <w:trHeight w:val="580"/>
        </w:trPr>
        <w:tc>
          <w:tcPr>
            <w:tcW w:w="2448" w:type="dxa"/>
          </w:tcPr>
          <w:p w:rsidR="0009334B" w:rsidRPr="00C318FE" w:rsidRDefault="0009334B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Thursday,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Nov. 15</w:t>
            </w:r>
          </w:p>
        </w:tc>
        <w:tc>
          <w:tcPr>
            <w:tcW w:w="10800" w:type="dxa"/>
            <w:vMerge w:val="restart"/>
          </w:tcPr>
          <w:p w:rsidR="0009334B" w:rsidRDefault="0009334B" w:rsidP="00116DE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Girls Basketball only (H) vs. Columbus – 5:00 p.m.</w:t>
            </w:r>
          </w:p>
          <w:p w:rsidR="0009334B" w:rsidRDefault="0009334B" w:rsidP="00116DE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Wrestling @ Columbus – 4:30 p.m.</w:t>
            </w:r>
          </w:p>
          <w:p w:rsidR="0009334B" w:rsidRDefault="0009334B" w:rsidP="00116DE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Book Fair</w:t>
            </w:r>
          </w:p>
          <w:p w:rsidR="0009334B" w:rsidRDefault="0009334B" w:rsidP="00116DE7">
            <w:pPr>
              <w:rPr>
                <w:rFonts w:ascii="Verdana" w:hAnsi="Verdana" w:cs="Verdana"/>
                <w:sz w:val="20"/>
                <w:szCs w:val="20"/>
              </w:rPr>
            </w:pPr>
          </w:p>
          <w:p w:rsidR="0009334B" w:rsidRPr="00C318FE" w:rsidRDefault="0009334B" w:rsidP="00116DE7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09334B" w:rsidRPr="00C318FE" w:rsidTr="00C318FE">
        <w:trPr>
          <w:cantSplit/>
          <w:trHeight w:val="485"/>
        </w:trPr>
        <w:tc>
          <w:tcPr>
            <w:tcW w:w="2448" w:type="dxa"/>
          </w:tcPr>
          <w:p w:rsidR="0009334B" w:rsidRPr="00C318FE" w:rsidRDefault="0009334B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09334B" w:rsidRPr="00C318FE" w:rsidRDefault="0009334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09334B" w:rsidRPr="00C318FE" w:rsidTr="00C318FE">
        <w:trPr>
          <w:cantSplit/>
          <w:trHeight w:val="440"/>
        </w:trPr>
        <w:tc>
          <w:tcPr>
            <w:tcW w:w="2448" w:type="dxa"/>
          </w:tcPr>
          <w:p w:rsidR="0009334B" w:rsidRPr="00C318FE" w:rsidRDefault="0009334B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Friday,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Nov. 16</w:t>
            </w:r>
          </w:p>
        </w:tc>
        <w:tc>
          <w:tcPr>
            <w:tcW w:w="10800" w:type="dxa"/>
            <w:vMerge w:val="restart"/>
          </w:tcPr>
          <w:p w:rsidR="0009334B" w:rsidRDefault="0009334B" w:rsidP="00A52D77">
            <w:pPr>
              <w:rPr>
                <w:rFonts w:ascii="Verdana" w:hAnsi="Verdana" w:cs="Verdana"/>
                <w:bCs/>
                <w:color w:val="FF0000"/>
                <w:sz w:val="20"/>
                <w:szCs w:val="20"/>
              </w:rPr>
            </w:pPr>
            <w:r w:rsidRPr="00427603">
              <w:rPr>
                <w:rFonts w:ascii="Verdana" w:hAnsi="Verdana" w:cs="Verdana"/>
                <w:bCs/>
                <w:color w:val="FF0000"/>
                <w:sz w:val="20"/>
                <w:szCs w:val="20"/>
              </w:rPr>
              <w:t>Thank</w:t>
            </w:r>
            <w:r>
              <w:rPr>
                <w:rFonts w:ascii="Verdana" w:hAnsi="Verdana" w:cs="Verdana"/>
                <w:bCs/>
                <w:color w:val="FF0000"/>
                <w:sz w:val="20"/>
                <w:szCs w:val="20"/>
              </w:rPr>
              <w:t>sgiving Dinner – Must have reserved ticket to attend</w:t>
            </w:r>
          </w:p>
          <w:p w:rsidR="0009334B" w:rsidRPr="0091551C" w:rsidRDefault="0009334B" w:rsidP="00A52D77">
            <w:pPr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Book Fair</w:t>
            </w:r>
          </w:p>
        </w:tc>
      </w:tr>
      <w:tr w:rsidR="0009334B" w:rsidRPr="00C318FE" w:rsidTr="00C318FE">
        <w:trPr>
          <w:cantSplit/>
          <w:trHeight w:val="620"/>
        </w:trPr>
        <w:tc>
          <w:tcPr>
            <w:tcW w:w="2448" w:type="dxa"/>
          </w:tcPr>
          <w:p w:rsidR="0009334B" w:rsidRPr="00C318FE" w:rsidRDefault="0009334B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09334B" w:rsidRPr="00C318FE" w:rsidRDefault="0009334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09334B" w:rsidRPr="00C318FE" w:rsidTr="00C318FE">
        <w:trPr>
          <w:cantSplit/>
          <w:trHeight w:val="480"/>
        </w:trPr>
        <w:tc>
          <w:tcPr>
            <w:tcW w:w="2448" w:type="dxa"/>
          </w:tcPr>
          <w:p w:rsidR="0009334B" w:rsidRPr="00C318FE" w:rsidRDefault="0009334B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Saturday, Nov. 17</w:t>
            </w:r>
          </w:p>
        </w:tc>
        <w:tc>
          <w:tcPr>
            <w:tcW w:w="10800" w:type="dxa"/>
            <w:vMerge w:val="restart"/>
          </w:tcPr>
          <w:p w:rsidR="0009334B" w:rsidRPr="00C318FE" w:rsidRDefault="0009334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09334B" w:rsidRPr="00C318FE" w:rsidTr="00C318FE">
        <w:trPr>
          <w:cantSplit/>
          <w:trHeight w:val="575"/>
        </w:trPr>
        <w:tc>
          <w:tcPr>
            <w:tcW w:w="2448" w:type="dxa"/>
          </w:tcPr>
          <w:p w:rsidR="0009334B" w:rsidRPr="00C318FE" w:rsidRDefault="0009334B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09334B" w:rsidRPr="00C318FE" w:rsidRDefault="0009334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09334B" w:rsidRPr="00C318FE" w:rsidTr="00C318FE">
        <w:trPr>
          <w:cantSplit/>
          <w:trHeight w:val="540"/>
        </w:trPr>
        <w:tc>
          <w:tcPr>
            <w:tcW w:w="2448" w:type="dxa"/>
          </w:tcPr>
          <w:p w:rsidR="0009334B" w:rsidRPr="00C318FE" w:rsidRDefault="0009334B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Future Events:</w:t>
            </w:r>
          </w:p>
        </w:tc>
        <w:tc>
          <w:tcPr>
            <w:tcW w:w="10800" w:type="dxa"/>
            <w:vMerge w:val="restart"/>
          </w:tcPr>
          <w:p w:rsidR="0009334B" w:rsidRDefault="0009334B" w:rsidP="00975A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Nov. 19 – Wrestling @ Chanute</w:t>
            </w:r>
          </w:p>
          <w:p w:rsidR="0009334B" w:rsidRDefault="0009334B" w:rsidP="00975A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Nov. 20 – Basketball @ Pleasanton, Wrestling @ Parsons</w:t>
            </w:r>
          </w:p>
          <w:p w:rsidR="0009334B" w:rsidRPr="00C318FE" w:rsidRDefault="0009334B" w:rsidP="00975A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Nov. 21 – Nov. 23 – Thanksgiving Break</w:t>
            </w:r>
          </w:p>
        </w:tc>
      </w:tr>
      <w:tr w:rsidR="0009334B" w:rsidRPr="00C318FE" w:rsidTr="00C318FE">
        <w:trPr>
          <w:cantSplit/>
          <w:trHeight w:val="530"/>
        </w:trPr>
        <w:tc>
          <w:tcPr>
            <w:tcW w:w="2448" w:type="dxa"/>
          </w:tcPr>
          <w:p w:rsidR="0009334B" w:rsidRPr="00C318FE" w:rsidRDefault="0009334B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09334B" w:rsidRPr="00C318FE" w:rsidRDefault="0009334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:rsidR="0009334B" w:rsidRPr="009F527B" w:rsidRDefault="0009334B" w:rsidP="00B366FC"/>
    <w:sectPr w:rsidR="0009334B" w:rsidRPr="009F527B" w:rsidSect="00F9633E">
      <w:headerReference w:type="default" r:id="rId6"/>
      <w:footerReference w:type="default" r:id="rId7"/>
      <w:pgSz w:w="15840" w:h="12240" w:orient="landscape"/>
      <w:pgMar w:top="1152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334B" w:rsidRDefault="0009334B">
      <w:r>
        <w:separator/>
      </w:r>
    </w:p>
  </w:endnote>
  <w:endnote w:type="continuationSeparator" w:id="0">
    <w:p w:rsidR="0009334B" w:rsidRDefault="000933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334B" w:rsidRPr="00C36A13" w:rsidRDefault="0009334B" w:rsidP="00C36A13">
    <w:pPr>
      <w:pStyle w:val="Footer"/>
      <w:jc w:val="right"/>
    </w:pPr>
    <w:r w:rsidRPr="00C36A13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8pt;height:12pt">
          <v:imagedata r:id="rId1" o:title="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334B" w:rsidRDefault="0009334B">
      <w:r>
        <w:separator/>
      </w:r>
    </w:p>
  </w:footnote>
  <w:footnote w:type="continuationSeparator" w:id="0">
    <w:p w:rsidR="0009334B" w:rsidRDefault="000933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334B" w:rsidRPr="00C318FE" w:rsidRDefault="0009334B" w:rsidP="00C318FE">
    <w:pPr>
      <w:pStyle w:val="Header"/>
      <w:jc w:val="center"/>
      <w:rPr>
        <w:b/>
        <w:sz w:val="52"/>
        <w:szCs w:val="52"/>
      </w:rPr>
    </w:pPr>
    <w:r w:rsidRPr="00C318FE">
      <w:rPr>
        <w:b/>
        <w:sz w:val="52"/>
        <w:szCs w:val="52"/>
      </w:rPr>
      <w:t>SJH Weekly Calendar</w:t>
    </w:r>
  </w:p>
  <w:p w:rsidR="0009334B" w:rsidRDefault="0009334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29A7"/>
    <w:rsid w:val="00004A04"/>
    <w:rsid w:val="00006A29"/>
    <w:rsid w:val="000174EE"/>
    <w:rsid w:val="00020C85"/>
    <w:rsid w:val="000345AD"/>
    <w:rsid w:val="00073F3D"/>
    <w:rsid w:val="0009334B"/>
    <w:rsid w:val="000C7D7F"/>
    <w:rsid w:val="000D4FE9"/>
    <w:rsid w:val="00116DE7"/>
    <w:rsid w:val="001236BC"/>
    <w:rsid w:val="001446E6"/>
    <w:rsid w:val="0017404A"/>
    <w:rsid w:val="001753A4"/>
    <w:rsid w:val="00183F4C"/>
    <w:rsid w:val="00197D0C"/>
    <w:rsid w:val="001A2474"/>
    <w:rsid w:val="001C7624"/>
    <w:rsid w:val="001F5477"/>
    <w:rsid w:val="001F5DC8"/>
    <w:rsid w:val="001F709E"/>
    <w:rsid w:val="00223768"/>
    <w:rsid w:val="0026563D"/>
    <w:rsid w:val="002951DC"/>
    <w:rsid w:val="002E21E8"/>
    <w:rsid w:val="002F4710"/>
    <w:rsid w:val="00305A0B"/>
    <w:rsid w:val="0033550E"/>
    <w:rsid w:val="0036385C"/>
    <w:rsid w:val="003732BF"/>
    <w:rsid w:val="003901BF"/>
    <w:rsid w:val="003920B2"/>
    <w:rsid w:val="00396E2D"/>
    <w:rsid w:val="003A6197"/>
    <w:rsid w:val="003C73F5"/>
    <w:rsid w:val="00417EE3"/>
    <w:rsid w:val="004229DC"/>
    <w:rsid w:val="00427603"/>
    <w:rsid w:val="00430E0D"/>
    <w:rsid w:val="0045196C"/>
    <w:rsid w:val="00493DE6"/>
    <w:rsid w:val="004A0584"/>
    <w:rsid w:val="004B5825"/>
    <w:rsid w:val="004C02F5"/>
    <w:rsid w:val="004C23B7"/>
    <w:rsid w:val="004D192A"/>
    <w:rsid w:val="004E2CB8"/>
    <w:rsid w:val="004E771D"/>
    <w:rsid w:val="005057B9"/>
    <w:rsid w:val="00544E2E"/>
    <w:rsid w:val="0057173C"/>
    <w:rsid w:val="005913E6"/>
    <w:rsid w:val="00593DA3"/>
    <w:rsid w:val="005A6962"/>
    <w:rsid w:val="005C29A7"/>
    <w:rsid w:val="005D007B"/>
    <w:rsid w:val="005D0703"/>
    <w:rsid w:val="005D186D"/>
    <w:rsid w:val="005E7494"/>
    <w:rsid w:val="005F2297"/>
    <w:rsid w:val="005F5C57"/>
    <w:rsid w:val="0060431A"/>
    <w:rsid w:val="00631421"/>
    <w:rsid w:val="00634E15"/>
    <w:rsid w:val="00673C26"/>
    <w:rsid w:val="00683246"/>
    <w:rsid w:val="00697E98"/>
    <w:rsid w:val="006F6224"/>
    <w:rsid w:val="00700EA1"/>
    <w:rsid w:val="00715D16"/>
    <w:rsid w:val="00720D87"/>
    <w:rsid w:val="0072606B"/>
    <w:rsid w:val="00733AB5"/>
    <w:rsid w:val="007513C8"/>
    <w:rsid w:val="00763E65"/>
    <w:rsid w:val="00774A09"/>
    <w:rsid w:val="00791CAD"/>
    <w:rsid w:val="00797AA6"/>
    <w:rsid w:val="007A2CBB"/>
    <w:rsid w:val="007B3C0C"/>
    <w:rsid w:val="007F1A6B"/>
    <w:rsid w:val="0083714F"/>
    <w:rsid w:val="0085090A"/>
    <w:rsid w:val="00855936"/>
    <w:rsid w:val="008632F4"/>
    <w:rsid w:val="00866074"/>
    <w:rsid w:val="00871EE2"/>
    <w:rsid w:val="0089095F"/>
    <w:rsid w:val="008C18C5"/>
    <w:rsid w:val="008D562D"/>
    <w:rsid w:val="00900004"/>
    <w:rsid w:val="0091551C"/>
    <w:rsid w:val="00917CAE"/>
    <w:rsid w:val="00922C21"/>
    <w:rsid w:val="00930209"/>
    <w:rsid w:val="00933877"/>
    <w:rsid w:val="00975AF1"/>
    <w:rsid w:val="00986C7D"/>
    <w:rsid w:val="009A28AD"/>
    <w:rsid w:val="009A5E89"/>
    <w:rsid w:val="009B0EEA"/>
    <w:rsid w:val="009B1383"/>
    <w:rsid w:val="009B556D"/>
    <w:rsid w:val="009D3968"/>
    <w:rsid w:val="009F527B"/>
    <w:rsid w:val="00A2342E"/>
    <w:rsid w:val="00A462B6"/>
    <w:rsid w:val="00A50EA2"/>
    <w:rsid w:val="00A52D77"/>
    <w:rsid w:val="00AA0CC1"/>
    <w:rsid w:val="00AB3051"/>
    <w:rsid w:val="00AD0F2F"/>
    <w:rsid w:val="00B0010B"/>
    <w:rsid w:val="00B0272B"/>
    <w:rsid w:val="00B17779"/>
    <w:rsid w:val="00B27314"/>
    <w:rsid w:val="00B34EE6"/>
    <w:rsid w:val="00B366FC"/>
    <w:rsid w:val="00B56CA4"/>
    <w:rsid w:val="00BA6155"/>
    <w:rsid w:val="00BB7E27"/>
    <w:rsid w:val="00BC22DE"/>
    <w:rsid w:val="00BE6E11"/>
    <w:rsid w:val="00C05CB9"/>
    <w:rsid w:val="00C318FE"/>
    <w:rsid w:val="00C36A13"/>
    <w:rsid w:val="00C82B92"/>
    <w:rsid w:val="00CC295F"/>
    <w:rsid w:val="00CC5F3F"/>
    <w:rsid w:val="00CD44AC"/>
    <w:rsid w:val="00D074D7"/>
    <w:rsid w:val="00D2316D"/>
    <w:rsid w:val="00D25C1A"/>
    <w:rsid w:val="00D35C61"/>
    <w:rsid w:val="00DA5BA9"/>
    <w:rsid w:val="00DB6CEE"/>
    <w:rsid w:val="00DC2F4C"/>
    <w:rsid w:val="00DC758B"/>
    <w:rsid w:val="00DF2519"/>
    <w:rsid w:val="00E10525"/>
    <w:rsid w:val="00E16396"/>
    <w:rsid w:val="00E204A8"/>
    <w:rsid w:val="00E715F2"/>
    <w:rsid w:val="00E9722C"/>
    <w:rsid w:val="00EA21F1"/>
    <w:rsid w:val="00EA2D65"/>
    <w:rsid w:val="00EC7ED2"/>
    <w:rsid w:val="00EF3894"/>
    <w:rsid w:val="00F00DFD"/>
    <w:rsid w:val="00F10CCE"/>
    <w:rsid w:val="00F30B7D"/>
    <w:rsid w:val="00F34333"/>
    <w:rsid w:val="00F35A16"/>
    <w:rsid w:val="00F53647"/>
    <w:rsid w:val="00F64586"/>
    <w:rsid w:val="00F64AD2"/>
    <w:rsid w:val="00F6504D"/>
    <w:rsid w:val="00F6627B"/>
    <w:rsid w:val="00F67087"/>
    <w:rsid w:val="00F86BA8"/>
    <w:rsid w:val="00F9633E"/>
    <w:rsid w:val="00F96889"/>
    <w:rsid w:val="00FA18E3"/>
    <w:rsid w:val="00FE4939"/>
    <w:rsid w:val="00FE7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C29A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8632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632F4"/>
    <w:rPr>
      <w:rFonts w:ascii="Tahoma" w:hAnsi="Tahoma" w:cs="Times New Roman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113</Words>
  <Characters>646</Characters>
  <Application>Microsoft Office Outlook</Application>
  <DocSecurity>0</DocSecurity>
  <Lines>0</Lines>
  <Paragraphs>0</Paragraphs>
  <ScaleCrop>false</ScaleCrop>
  <Company>Coca-Cola Enterprises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[Month]  [Day], [Year] - [Month] [Day], [Year]</dc:title>
  <dc:subject/>
  <dc:creator>CCE User</dc:creator>
  <cp:keywords/>
  <dc:description/>
  <cp:lastModifiedBy>twestervelt</cp:lastModifiedBy>
  <cp:revision>2</cp:revision>
  <cp:lastPrinted>2017-10-30T20:37:00Z</cp:lastPrinted>
  <dcterms:created xsi:type="dcterms:W3CDTF">2018-11-09T21:32:00Z</dcterms:created>
  <dcterms:modified xsi:type="dcterms:W3CDTF">2018-11-09T21:32:00Z</dcterms:modified>
</cp:coreProperties>
</file>