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3BA4" w:rsidRDefault="00523BA4">
      <w:pPr>
        <w:rPr>
          <w:rFonts w:ascii="Verdana" w:hAnsi="Verdana" w:cs="Verdana"/>
          <w:b/>
          <w:bCs/>
          <w:sz w:val="40"/>
          <w:szCs w:val="40"/>
        </w:rPr>
      </w:pPr>
      <w:r>
        <w:rPr>
          <w:rFonts w:ascii="Verdana" w:hAnsi="Verdana" w:cs="Verdana"/>
          <w:b/>
          <w:bCs/>
          <w:sz w:val="40"/>
          <w:szCs w:val="40"/>
        </w:rPr>
        <w:t>Week of 12-17-2018 to 12-22-2018</w:t>
      </w:r>
    </w:p>
    <w:p w:rsidR="00523BA4" w:rsidRPr="005D186D" w:rsidRDefault="00523BA4">
      <w:pPr>
        <w:rPr>
          <w:rFonts w:ascii="Verdana" w:hAnsi="Verdana" w:cs="Verdana"/>
          <w:b/>
          <w:bCs/>
          <w:sz w:val="40"/>
          <w:szCs w:val="40"/>
        </w:rPr>
      </w:pPr>
    </w:p>
    <w:tbl>
      <w:tblPr>
        <w:tblW w:w="13248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/>
      </w:tblPr>
      <w:tblGrid>
        <w:gridCol w:w="2448"/>
        <w:gridCol w:w="10800"/>
      </w:tblGrid>
      <w:tr w:rsidR="00523BA4" w:rsidRPr="00C318FE" w:rsidTr="00C318FE">
        <w:trPr>
          <w:cantSplit/>
          <w:trHeight w:val="460"/>
        </w:trPr>
        <w:tc>
          <w:tcPr>
            <w:tcW w:w="2448" w:type="dxa"/>
          </w:tcPr>
          <w:p w:rsidR="00523BA4" w:rsidRPr="00C318FE" w:rsidRDefault="00523BA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Monday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, Dec. 17</w:t>
            </w:r>
          </w:p>
        </w:tc>
        <w:tc>
          <w:tcPr>
            <w:tcW w:w="10800" w:type="dxa"/>
            <w:vMerge w:val="restart"/>
          </w:tcPr>
          <w:p w:rsidR="00523BA4" w:rsidRDefault="00523BA4" w:rsidP="00F00DF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Basketball (H) vs. Northeast– 5:30 p.m.</w:t>
            </w:r>
          </w:p>
          <w:p w:rsidR="00523BA4" w:rsidRPr="00C318FE" w:rsidRDefault="00523BA4" w:rsidP="00F00DFD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23BA4" w:rsidRPr="00C318FE" w:rsidTr="00C318FE">
        <w:trPr>
          <w:cantSplit/>
          <w:trHeight w:val="548"/>
        </w:trPr>
        <w:tc>
          <w:tcPr>
            <w:tcW w:w="2448" w:type="dxa"/>
          </w:tcPr>
          <w:p w:rsidR="00523BA4" w:rsidRPr="00C318FE" w:rsidRDefault="00523BA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23BA4" w:rsidRPr="00C318FE" w:rsidRDefault="00523BA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23BA4" w:rsidRPr="00C318FE" w:rsidTr="00C318FE">
        <w:trPr>
          <w:cantSplit/>
          <w:trHeight w:val="500"/>
        </w:trPr>
        <w:tc>
          <w:tcPr>
            <w:tcW w:w="2448" w:type="dxa"/>
          </w:tcPr>
          <w:p w:rsidR="00523BA4" w:rsidRPr="00C318FE" w:rsidRDefault="00523BA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Tuesday,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Dec. 18</w:t>
            </w:r>
          </w:p>
        </w:tc>
        <w:tc>
          <w:tcPr>
            <w:tcW w:w="10800" w:type="dxa"/>
            <w:vMerge w:val="restart"/>
          </w:tcPr>
          <w:p w:rsidR="00523BA4" w:rsidRPr="00C318FE" w:rsidRDefault="00523BA4" w:rsidP="005B16E1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SES Christmas Caroling for 5</w:t>
            </w:r>
            <w:r w:rsidRPr="00E45220">
              <w:rPr>
                <w:rFonts w:ascii="Verdana" w:hAnsi="Verdana" w:cs="Verdana"/>
                <w:sz w:val="20"/>
                <w:szCs w:val="20"/>
                <w:vertAlign w:val="superscript"/>
              </w:rPr>
              <w:t>th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grade – 9:30 a.m.</w:t>
            </w:r>
          </w:p>
        </w:tc>
      </w:tr>
      <w:tr w:rsidR="00523BA4" w:rsidRPr="00C318FE" w:rsidTr="00C318FE">
        <w:trPr>
          <w:cantSplit/>
          <w:trHeight w:val="557"/>
        </w:trPr>
        <w:tc>
          <w:tcPr>
            <w:tcW w:w="2448" w:type="dxa"/>
          </w:tcPr>
          <w:p w:rsidR="00523BA4" w:rsidRPr="00C318FE" w:rsidRDefault="00523BA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23BA4" w:rsidRPr="00C318FE" w:rsidRDefault="00523BA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23BA4" w:rsidRPr="00C318FE" w:rsidTr="00C318FE">
        <w:trPr>
          <w:cantSplit/>
          <w:trHeight w:val="540"/>
        </w:trPr>
        <w:tc>
          <w:tcPr>
            <w:tcW w:w="2448" w:type="dxa"/>
          </w:tcPr>
          <w:p w:rsidR="00523BA4" w:rsidRDefault="00523BA4" w:rsidP="00E1052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Wednesday,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Dec. 19</w:t>
            </w:r>
          </w:p>
          <w:p w:rsidR="00523BA4" w:rsidRPr="00C318FE" w:rsidRDefault="00523BA4" w:rsidP="00E10525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 w:val="restart"/>
          </w:tcPr>
          <w:p w:rsidR="00523BA4" w:rsidRDefault="00523BA4" w:rsidP="005D186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End of 1</w:t>
            </w:r>
            <w:r w:rsidRPr="00E45220">
              <w:rPr>
                <w:rFonts w:ascii="Verdana" w:hAnsi="Verdana" w:cs="Verdana"/>
                <w:sz w:val="20"/>
                <w:szCs w:val="20"/>
                <w:vertAlign w:val="superscript"/>
              </w:rPr>
              <w:t>st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 Semester</w:t>
            </w:r>
          </w:p>
          <w:p w:rsidR="00523BA4" w:rsidRDefault="00523BA4" w:rsidP="005D186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Student reward activity – 1:15 to 3:30p.m.</w:t>
            </w:r>
          </w:p>
          <w:p w:rsidR="00523BA4" w:rsidRPr="00C318FE" w:rsidRDefault="00523BA4" w:rsidP="005D186D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(Students missing work will be assigned to finish that before attending the activity.)</w:t>
            </w:r>
          </w:p>
        </w:tc>
      </w:tr>
      <w:tr w:rsidR="00523BA4" w:rsidRPr="00C318FE" w:rsidTr="00C318FE">
        <w:trPr>
          <w:cantSplit/>
          <w:trHeight w:val="512"/>
        </w:trPr>
        <w:tc>
          <w:tcPr>
            <w:tcW w:w="2448" w:type="dxa"/>
          </w:tcPr>
          <w:p w:rsidR="00523BA4" w:rsidRPr="00C318FE" w:rsidRDefault="00523BA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23BA4" w:rsidRPr="00C318FE" w:rsidRDefault="00523BA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23BA4" w:rsidRPr="00C318FE" w:rsidTr="00C318FE">
        <w:trPr>
          <w:cantSplit/>
          <w:trHeight w:val="580"/>
        </w:trPr>
        <w:tc>
          <w:tcPr>
            <w:tcW w:w="2448" w:type="dxa"/>
          </w:tcPr>
          <w:p w:rsidR="00523BA4" w:rsidRPr="00C318FE" w:rsidRDefault="00523BA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Thursday,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Dec. 20</w:t>
            </w:r>
          </w:p>
        </w:tc>
        <w:tc>
          <w:tcPr>
            <w:tcW w:w="10800" w:type="dxa"/>
            <w:vMerge w:val="restart"/>
          </w:tcPr>
          <w:p w:rsidR="00523BA4" w:rsidRPr="00C318FE" w:rsidRDefault="00523BA4" w:rsidP="00E45220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Winter Break</w:t>
            </w:r>
          </w:p>
        </w:tc>
      </w:tr>
      <w:tr w:rsidR="00523BA4" w:rsidRPr="00C318FE" w:rsidTr="00C318FE">
        <w:trPr>
          <w:cantSplit/>
          <w:trHeight w:val="485"/>
        </w:trPr>
        <w:tc>
          <w:tcPr>
            <w:tcW w:w="2448" w:type="dxa"/>
          </w:tcPr>
          <w:p w:rsidR="00523BA4" w:rsidRPr="00C318FE" w:rsidRDefault="00523BA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23BA4" w:rsidRPr="00C318FE" w:rsidRDefault="00523BA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23BA4" w:rsidRPr="00C318FE" w:rsidTr="00C318FE">
        <w:trPr>
          <w:cantSplit/>
          <w:trHeight w:val="440"/>
        </w:trPr>
        <w:tc>
          <w:tcPr>
            <w:tcW w:w="2448" w:type="dxa"/>
          </w:tcPr>
          <w:p w:rsidR="00523BA4" w:rsidRPr="00C318FE" w:rsidRDefault="00523BA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 xml:space="preserve">Friday, </w:t>
            </w: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Dec. 21</w:t>
            </w:r>
          </w:p>
        </w:tc>
        <w:tc>
          <w:tcPr>
            <w:tcW w:w="10800" w:type="dxa"/>
            <w:vMerge w:val="restart"/>
          </w:tcPr>
          <w:p w:rsidR="00523BA4" w:rsidRPr="0091551C" w:rsidRDefault="00523BA4" w:rsidP="00A52D77">
            <w:pPr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Winter Break</w:t>
            </w:r>
          </w:p>
        </w:tc>
      </w:tr>
      <w:tr w:rsidR="00523BA4" w:rsidRPr="00C318FE" w:rsidTr="00C318FE">
        <w:trPr>
          <w:cantSplit/>
          <w:trHeight w:val="620"/>
        </w:trPr>
        <w:tc>
          <w:tcPr>
            <w:tcW w:w="2448" w:type="dxa"/>
          </w:tcPr>
          <w:p w:rsidR="00523BA4" w:rsidRPr="00C318FE" w:rsidRDefault="00523BA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23BA4" w:rsidRPr="00C318FE" w:rsidRDefault="00523BA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23BA4" w:rsidRPr="00C318FE" w:rsidTr="00C318FE">
        <w:trPr>
          <w:cantSplit/>
          <w:trHeight w:val="480"/>
        </w:trPr>
        <w:tc>
          <w:tcPr>
            <w:tcW w:w="2448" w:type="dxa"/>
          </w:tcPr>
          <w:p w:rsidR="00523BA4" w:rsidRPr="00C318FE" w:rsidRDefault="00523BA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bCs/>
                <w:sz w:val="20"/>
                <w:szCs w:val="20"/>
              </w:rPr>
              <w:t>Saturday, Dec. 22</w:t>
            </w:r>
          </w:p>
        </w:tc>
        <w:tc>
          <w:tcPr>
            <w:tcW w:w="10800" w:type="dxa"/>
            <w:vMerge w:val="restart"/>
          </w:tcPr>
          <w:p w:rsidR="00523BA4" w:rsidRPr="00C318FE" w:rsidRDefault="00523BA4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Winter Break</w:t>
            </w:r>
          </w:p>
        </w:tc>
      </w:tr>
      <w:tr w:rsidR="00523BA4" w:rsidRPr="00C318FE" w:rsidTr="00C318FE">
        <w:trPr>
          <w:cantSplit/>
          <w:trHeight w:val="575"/>
        </w:trPr>
        <w:tc>
          <w:tcPr>
            <w:tcW w:w="2448" w:type="dxa"/>
          </w:tcPr>
          <w:p w:rsidR="00523BA4" w:rsidRPr="00C318FE" w:rsidRDefault="00523BA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23BA4" w:rsidRPr="00C318FE" w:rsidRDefault="00523BA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523BA4" w:rsidRPr="00C318FE" w:rsidTr="00C318FE">
        <w:trPr>
          <w:cantSplit/>
          <w:trHeight w:val="540"/>
        </w:trPr>
        <w:tc>
          <w:tcPr>
            <w:tcW w:w="2448" w:type="dxa"/>
          </w:tcPr>
          <w:p w:rsidR="00523BA4" w:rsidRPr="00C318FE" w:rsidRDefault="00523BA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  <w:r w:rsidRPr="00C318FE">
              <w:rPr>
                <w:rFonts w:ascii="Verdana" w:hAnsi="Verdana" w:cs="Verdana"/>
                <w:b/>
                <w:bCs/>
                <w:sz w:val="20"/>
                <w:szCs w:val="20"/>
              </w:rPr>
              <w:t>Future Events:</w:t>
            </w:r>
          </w:p>
        </w:tc>
        <w:tc>
          <w:tcPr>
            <w:tcW w:w="10800" w:type="dxa"/>
            <w:vMerge w:val="restart"/>
          </w:tcPr>
          <w:p w:rsidR="00523BA4" w:rsidRDefault="00523BA4" w:rsidP="00CA4383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Dec. 20 – Jan. 7 – Winter Break</w:t>
            </w:r>
          </w:p>
          <w:p w:rsidR="00523BA4" w:rsidRPr="00C318FE" w:rsidRDefault="00523BA4" w:rsidP="00CA4383">
            <w:pPr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School Resumes – January 8</w:t>
            </w:r>
          </w:p>
        </w:tc>
      </w:tr>
      <w:tr w:rsidR="00523BA4" w:rsidRPr="00C318FE" w:rsidTr="00C318FE">
        <w:trPr>
          <w:cantSplit/>
          <w:trHeight w:val="530"/>
        </w:trPr>
        <w:tc>
          <w:tcPr>
            <w:tcW w:w="2448" w:type="dxa"/>
          </w:tcPr>
          <w:p w:rsidR="00523BA4" w:rsidRPr="00C318FE" w:rsidRDefault="00523BA4">
            <w:pPr>
              <w:rPr>
                <w:rFonts w:ascii="Verdana" w:hAnsi="Verdana" w:cs="Verdana"/>
                <w:b/>
                <w:bCs/>
                <w:sz w:val="20"/>
                <w:szCs w:val="20"/>
              </w:rPr>
            </w:pPr>
          </w:p>
        </w:tc>
        <w:tc>
          <w:tcPr>
            <w:tcW w:w="10800" w:type="dxa"/>
            <w:vMerge/>
          </w:tcPr>
          <w:p w:rsidR="00523BA4" w:rsidRPr="00C318FE" w:rsidRDefault="00523BA4">
            <w:pPr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523BA4" w:rsidRPr="009F527B" w:rsidRDefault="00523BA4" w:rsidP="00B366FC"/>
    <w:sectPr w:rsidR="00523BA4" w:rsidRPr="009F527B" w:rsidSect="00F9633E">
      <w:headerReference w:type="default" r:id="rId6"/>
      <w:footerReference w:type="default" r:id="rId7"/>
      <w:pgSz w:w="15840" w:h="12240" w:orient="landscape"/>
      <w:pgMar w:top="1152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23BA4" w:rsidRDefault="00523BA4">
      <w:r>
        <w:separator/>
      </w:r>
    </w:p>
  </w:endnote>
  <w:endnote w:type="continuationSeparator" w:id="0">
    <w:p w:rsidR="00523BA4" w:rsidRDefault="00523B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BA4" w:rsidRPr="00C36A13" w:rsidRDefault="00523BA4" w:rsidP="00C36A13">
    <w:pPr>
      <w:pStyle w:val="Footer"/>
      <w:jc w:val="right"/>
    </w:pPr>
    <w:r w:rsidRPr="00C36A13"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78pt;height:12pt">
          <v:imagedata r:id="rId1" o:title="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23BA4" w:rsidRDefault="00523BA4">
      <w:r>
        <w:separator/>
      </w:r>
    </w:p>
  </w:footnote>
  <w:footnote w:type="continuationSeparator" w:id="0">
    <w:p w:rsidR="00523BA4" w:rsidRDefault="00523B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23BA4" w:rsidRPr="00C318FE" w:rsidRDefault="00523BA4" w:rsidP="00C318FE">
    <w:pPr>
      <w:pStyle w:val="Header"/>
      <w:jc w:val="center"/>
      <w:rPr>
        <w:b/>
        <w:sz w:val="52"/>
        <w:szCs w:val="52"/>
      </w:rPr>
    </w:pPr>
    <w:r w:rsidRPr="00C318FE">
      <w:rPr>
        <w:b/>
        <w:sz w:val="52"/>
        <w:szCs w:val="52"/>
      </w:rPr>
      <w:t>SJH Weekly Calendar</w:t>
    </w:r>
  </w:p>
  <w:p w:rsidR="00523BA4" w:rsidRDefault="00523BA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C29A7"/>
    <w:rsid w:val="00004A04"/>
    <w:rsid w:val="00006A29"/>
    <w:rsid w:val="000174EE"/>
    <w:rsid w:val="00020C85"/>
    <w:rsid w:val="000345AD"/>
    <w:rsid w:val="00073F3D"/>
    <w:rsid w:val="000C7D7F"/>
    <w:rsid w:val="000D4FE9"/>
    <w:rsid w:val="00116DE7"/>
    <w:rsid w:val="001236BC"/>
    <w:rsid w:val="00125C6A"/>
    <w:rsid w:val="001446E6"/>
    <w:rsid w:val="0017404A"/>
    <w:rsid w:val="001753A4"/>
    <w:rsid w:val="00183F4C"/>
    <w:rsid w:val="001930A5"/>
    <w:rsid w:val="00197D0C"/>
    <w:rsid w:val="001A2474"/>
    <w:rsid w:val="001B0685"/>
    <w:rsid w:val="001C7624"/>
    <w:rsid w:val="001F2685"/>
    <w:rsid w:val="001F5477"/>
    <w:rsid w:val="001F5DC8"/>
    <w:rsid w:val="001F709E"/>
    <w:rsid w:val="00223768"/>
    <w:rsid w:val="0026563D"/>
    <w:rsid w:val="002951DC"/>
    <w:rsid w:val="002D1FE9"/>
    <w:rsid w:val="002E21E8"/>
    <w:rsid w:val="002F4710"/>
    <w:rsid w:val="00305A0B"/>
    <w:rsid w:val="0033550E"/>
    <w:rsid w:val="0036385C"/>
    <w:rsid w:val="003732BF"/>
    <w:rsid w:val="003901BF"/>
    <w:rsid w:val="003920B2"/>
    <w:rsid w:val="00396E2D"/>
    <w:rsid w:val="003A6197"/>
    <w:rsid w:val="003C73F5"/>
    <w:rsid w:val="00417EE3"/>
    <w:rsid w:val="004229DC"/>
    <w:rsid w:val="00427603"/>
    <w:rsid w:val="00430E0D"/>
    <w:rsid w:val="0045196C"/>
    <w:rsid w:val="00493DE6"/>
    <w:rsid w:val="004A0584"/>
    <w:rsid w:val="004B5825"/>
    <w:rsid w:val="004C02F5"/>
    <w:rsid w:val="004C23B7"/>
    <w:rsid w:val="004D192A"/>
    <w:rsid w:val="004E2CB8"/>
    <w:rsid w:val="004E771D"/>
    <w:rsid w:val="005057B9"/>
    <w:rsid w:val="00523BA4"/>
    <w:rsid w:val="00544E2E"/>
    <w:rsid w:val="0057173C"/>
    <w:rsid w:val="005913E6"/>
    <w:rsid w:val="00593DA3"/>
    <w:rsid w:val="005A6962"/>
    <w:rsid w:val="005B16E1"/>
    <w:rsid w:val="005C29A7"/>
    <w:rsid w:val="005D007B"/>
    <w:rsid w:val="005D0703"/>
    <w:rsid w:val="005D186D"/>
    <w:rsid w:val="005E7494"/>
    <w:rsid w:val="005F2297"/>
    <w:rsid w:val="005F5C57"/>
    <w:rsid w:val="0060431A"/>
    <w:rsid w:val="00631421"/>
    <w:rsid w:val="00634E15"/>
    <w:rsid w:val="00673C26"/>
    <w:rsid w:val="00683246"/>
    <w:rsid w:val="00697E98"/>
    <w:rsid w:val="006F6224"/>
    <w:rsid w:val="00700EA1"/>
    <w:rsid w:val="00715D16"/>
    <w:rsid w:val="00720D87"/>
    <w:rsid w:val="0072606B"/>
    <w:rsid w:val="00733AB5"/>
    <w:rsid w:val="007513C8"/>
    <w:rsid w:val="007605DC"/>
    <w:rsid w:val="00763E65"/>
    <w:rsid w:val="00774A09"/>
    <w:rsid w:val="00791CAD"/>
    <w:rsid w:val="00797AA6"/>
    <w:rsid w:val="007A2CBB"/>
    <w:rsid w:val="007B3C0C"/>
    <w:rsid w:val="007F1A6B"/>
    <w:rsid w:val="00814889"/>
    <w:rsid w:val="0083714F"/>
    <w:rsid w:val="0085090A"/>
    <w:rsid w:val="00855936"/>
    <w:rsid w:val="008632F4"/>
    <w:rsid w:val="00866074"/>
    <w:rsid w:val="00871EE2"/>
    <w:rsid w:val="0089095F"/>
    <w:rsid w:val="008C18C5"/>
    <w:rsid w:val="008D562D"/>
    <w:rsid w:val="00900004"/>
    <w:rsid w:val="0091551C"/>
    <w:rsid w:val="00917CAE"/>
    <w:rsid w:val="00922C21"/>
    <w:rsid w:val="00930209"/>
    <w:rsid w:val="00933877"/>
    <w:rsid w:val="00975AF1"/>
    <w:rsid w:val="00986C7D"/>
    <w:rsid w:val="009A28AD"/>
    <w:rsid w:val="009A5E89"/>
    <w:rsid w:val="009B0EEA"/>
    <w:rsid w:val="009B1383"/>
    <w:rsid w:val="009B556D"/>
    <w:rsid w:val="009C78A7"/>
    <w:rsid w:val="009D3968"/>
    <w:rsid w:val="009F527B"/>
    <w:rsid w:val="00A2342E"/>
    <w:rsid w:val="00A462B6"/>
    <w:rsid w:val="00A50EA2"/>
    <w:rsid w:val="00A52D77"/>
    <w:rsid w:val="00A77745"/>
    <w:rsid w:val="00AA0CC1"/>
    <w:rsid w:val="00AB3051"/>
    <w:rsid w:val="00AD0F2F"/>
    <w:rsid w:val="00B0010B"/>
    <w:rsid w:val="00B0272B"/>
    <w:rsid w:val="00B17779"/>
    <w:rsid w:val="00B27314"/>
    <w:rsid w:val="00B34EE6"/>
    <w:rsid w:val="00B366FC"/>
    <w:rsid w:val="00B56CA4"/>
    <w:rsid w:val="00BA6155"/>
    <w:rsid w:val="00BB7E27"/>
    <w:rsid w:val="00BC22DE"/>
    <w:rsid w:val="00BE6E11"/>
    <w:rsid w:val="00C05CB9"/>
    <w:rsid w:val="00C318FE"/>
    <w:rsid w:val="00C36A13"/>
    <w:rsid w:val="00C82B92"/>
    <w:rsid w:val="00CA4383"/>
    <w:rsid w:val="00CC295F"/>
    <w:rsid w:val="00CC5F3F"/>
    <w:rsid w:val="00CD44AC"/>
    <w:rsid w:val="00D074D7"/>
    <w:rsid w:val="00D2316D"/>
    <w:rsid w:val="00D25C1A"/>
    <w:rsid w:val="00D35C61"/>
    <w:rsid w:val="00DA5BA9"/>
    <w:rsid w:val="00DB6CEE"/>
    <w:rsid w:val="00DC2F4C"/>
    <w:rsid w:val="00DC758B"/>
    <w:rsid w:val="00DF2519"/>
    <w:rsid w:val="00E10525"/>
    <w:rsid w:val="00E204A8"/>
    <w:rsid w:val="00E45220"/>
    <w:rsid w:val="00E46CDC"/>
    <w:rsid w:val="00E715F2"/>
    <w:rsid w:val="00E9722C"/>
    <w:rsid w:val="00EA21F1"/>
    <w:rsid w:val="00EA2D65"/>
    <w:rsid w:val="00EB243E"/>
    <w:rsid w:val="00EC7ED2"/>
    <w:rsid w:val="00ED0741"/>
    <w:rsid w:val="00F00DFD"/>
    <w:rsid w:val="00F10CCE"/>
    <w:rsid w:val="00F24C14"/>
    <w:rsid w:val="00F30B7D"/>
    <w:rsid w:val="00F34333"/>
    <w:rsid w:val="00F35A16"/>
    <w:rsid w:val="00F53647"/>
    <w:rsid w:val="00F64586"/>
    <w:rsid w:val="00F64AD2"/>
    <w:rsid w:val="00F6504D"/>
    <w:rsid w:val="00F6627B"/>
    <w:rsid w:val="00F67087"/>
    <w:rsid w:val="00F86BA8"/>
    <w:rsid w:val="00F90E09"/>
    <w:rsid w:val="00F9633E"/>
    <w:rsid w:val="00F96889"/>
    <w:rsid w:val="00FA18E3"/>
    <w:rsid w:val="00FE4939"/>
    <w:rsid w:val="00FE7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C29A7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Pr>
      <w:rFonts w:cs="Times New Roman"/>
      <w:sz w:val="24"/>
    </w:rPr>
  </w:style>
  <w:style w:type="paragraph" w:styleId="Footer">
    <w:name w:val="footer"/>
    <w:basedOn w:val="Normal"/>
    <w:link w:val="FooterChar"/>
    <w:uiPriority w:val="99"/>
    <w:rsid w:val="00C36A1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8632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32F4"/>
    <w:rPr>
      <w:rFonts w:ascii="Tahoma" w:hAnsi="Tahoma" w:cs="Times New Roman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77</Words>
  <Characters>444</Characters>
  <Application>Microsoft Office Outlook</Application>
  <DocSecurity>0</DocSecurity>
  <Lines>0</Lines>
  <Paragraphs>0</Paragraphs>
  <ScaleCrop>false</ScaleCrop>
  <Company>Coca-Cola Enterprises Inc.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[Month]  [Day], [Year] - [Month] [Day], [Year]</dc:title>
  <dc:subject/>
  <dc:creator>CCE User</dc:creator>
  <cp:keywords/>
  <dc:description/>
  <cp:lastModifiedBy>twestervelt</cp:lastModifiedBy>
  <cp:revision>2</cp:revision>
  <cp:lastPrinted>2017-10-30T20:37:00Z</cp:lastPrinted>
  <dcterms:created xsi:type="dcterms:W3CDTF">2018-12-14T20:31:00Z</dcterms:created>
  <dcterms:modified xsi:type="dcterms:W3CDTF">2018-12-14T20:31:00Z</dcterms:modified>
</cp:coreProperties>
</file>