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2FF" w:rsidRDefault="000552FF">
      <w:pPr>
        <w:rPr>
          <w:rFonts w:ascii="Verdana" w:hAnsi="Verdana" w:cs="Verdana"/>
          <w:b/>
          <w:bCs/>
          <w:sz w:val="40"/>
          <w:szCs w:val="40"/>
        </w:rPr>
      </w:pPr>
      <w:r>
        <w:rPr>
          <w:rFonts w:ascii="Verdana" w:hAnsi="Verdana" w:cs="Verdana"/>
          <w:b/>
          <w:bCs/>
          <w:sz w:val="40"/>
          <w:szCs w:val="40"/>
        </w:rPr>
        <w:t>Week of 12-10-2018 to 12-15-2018</w:t>
      </w:r>
    </w:p>
    <w:p w:rsidR="000552FF" w:rsidRPr="005D186D" w:rsidRDefault="000552FF">
      <w:pPr>
        <w:rPr>
          <w:rFonts w:ascii="Verdana" w:hAnsi="Verdana" w:cs="Verdana"/>
          <w:b/>
          <w:bCs/>
          <w:sz w:val="40"/>
          <w:szCs w:val="40"/>
        </w:rPr>
      </w:pPr>
    </w:p>
    <w:tbl>
      <w:tblPr>
        <w:tblW w:w="132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2448"/>
        <w:gridCol w:w="10800"/>
      </w:tblGrid>
      <w:tr w:rsidR="000552FF" w:rsidRPr="00C318FE" w:rsidTr="00C318FE">
        <w:trPr>
          <w:cantSplit/>
          <w:trHeight w:val="460"/>
        </w:trPr>
        <w:tc>
          <w:tcPr>
            <w:tcW w:w="2448" w:type="dxa"/>
          </w:tcPr>
          <w:p w:rsidR="000552FF" w:rsidRPr="00C318FE" w:rsidRDefault="000552F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Monday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Dec. 10</w:t>
            </w:r>
          </w:p>
        </w:tc>
        <w:tc>
          <w:tcPr>
            <w:tcW w:w="10800" w:type="dxa"/>
            <w:vMerge w:val="restart"/>
          </w:tcPr>
          <w:p w:rsidR="000552FF" w:rsidRDefault="000552FF" w:rsidP="00F00DF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Basketball @ Oswego – 5:30 p.m.</w:t>
            </w:r>
          </w:p>
          <w:p w:rsidR="000552FF" w:rsidRPr="00C318FE" w:rsidRDefault="000552FF" w:rsidP="00F00DF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Board Meeting – 6:00 p.m.</w:t>
            </w:r>
          </w:p>
        </w:tc>
      </w:tr>
      <w:tr w:rsidR="000552FF" w:rsidRPr="00C318FE" w:rsidTr="00C318FE">
        <w:trPr>
          <w:cantSplit/>
          <w:trHeight w:val="548"/>
        </w:trPr>
        <w:tc>
          <w:tcPr>
            <w:tcW w:w="2448" w:type="dxa"/>
          </w:tcPr>
          <w:p w:rsidR="000552FF" w:rsidRPr="00C318FE" w:rsidRDefault="000552F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0552FF" w:rsidRPr="00C318FE" w:rsidRDefault="000552FF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0552FF" w:rsidRPr="00C318FE" w:rsidTr="00C318FE">
        <w:trPr>
          <w:cantSplit/>
          <w:trHeight w:val="500"/>
        </w:trPr>
        <w:tc>
          <w:tcPr>
            <w:tcW w:w="2448" w:type="dxa"/>
          </w:tcPr>
          <w:p w:rsidR="000552FF" w:rsidRPr="00C318FE" w:rsidRDefault="000552F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Tuesday,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Dec. 11</w:t>
            </w:r>
          </w:p>
        </w:tc>
        <w:tc>
          <w:tcPr>
            <w:tcW w:w="10800" w:type="dxa"/>
            <w:vMerge w:val="restart"/>
          </w:tcPr>
          <w:p w:rsidR="000552FF" w:rsidRDefault="000552FF" w:rsidP="005B16E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Yearbook class to SES 3</w:t>
            </w:r>
            <w:r w:rsidRPr="00E46CDC">
              <w:rPr>
                <w:rFonts w:ascii="Verdana" w:hAnsi="Verdana" w:cs="Verdana"/>
                <w:sz w:val="20"/>
                <w:szCs w:val="20"/>
                <w:vertAlign w:val="superscript"/>
              </w:rPr>
              <w:t>rd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</w:t>
            </w:r>
          </w:p>
          <w:p w:rsidR="000552FF" w:rsidRDefault="000552FF" w:rsidP="005B16E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SJH PTO meeting @ Labette Bank – 6:00 p.m.</w:t>
            </w:r>
          </w:p>
          <w:p w:rsidR="000552FF" w:rsidRPr="00C318FE" w:rsidRDefault="000552FF" w:rsidP="005B16E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SJH Site Council meeting @ SJH – 7:00 p.m.</w:t>
            </w:r>
          </w:p>
        </w:tc>
      </w:tr>
      <w:tr w:rsidR="000552FF" w:rsidRPr="00C318FE" w:rsidTr="00C318FE">
        <w:trPr>
          <w:cantSplit/>
          <w:trHeight w:val="557"/>
        </w:trPr>
        <w:tc>
          <w:tcPr>
            <w:tcW w:w="2448" w:type="dxa"/>
          </w:tcPr>
          <w:p w:rsidR="000552FF" w:rsidRPr="00C318FE" w:rsidRDefault="000552F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0552FF" w:rsidRPr="00C318FE" w:rsidRDefault="000552FF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0552FF" w:rsidRPr="00C318FE" w:rsidTr="00C318FE">
        <w:trPr>
          <w:cantSplit/>
          <w:trHeight w:val="540"/>
        </w:trPr>
        <w:tc>
          <w:tcPr>
            <w:tcW w:w="2448" w:type="dxa"/>
          </w:tcPr>
          <w:p w:rsidR="000552FF" w:rsidRDefault="000552FF" w:rsidP="00E1052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Wednesday,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Dec. 12</w:t>
            </w:r>
          </w:p>
          <w:p w:rsidR="000552FF" w:rsidRPr="00C318FE" w:rsidRDefault="000552FF" w:rsidP="00E1052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 w:val="restart"/>
          </w:tcPr>
          <w:p w:rsidR="000552FF" w:rsidRPr="00C318FE" w:rsidRDefault="000552FF" w:rsidP="005D186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5</w:t>
            </w:r>
            <w:r w:rsidRPr="00E46CDC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6</w:t>
            </w:r>
            <w:r w:rsidRPr="00E46CDC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 Reading Counts Bowling Trip in Pittsburg – 12:10 p.m. to 3:15 p.m.</w:t>
            </w:r>
          </w:p>
        </w:tc>
      </w:tr>
      <w:tr w:rsidR="000552FF" w:rsidRPr="00C318FE" w:rsidTr="00C318FE">
        <w:trPr>
          <w:cantSplit/>
          <w:trHeight w:val="512"/>
        </w:trPr>
        <w:tc>
          <w:tcPr>
            <w:tcW w:w="2448" w:type="dxa"/>
          </w:tcPr>
          <w:p w:rsidR="000552FF" w:rsidRPr="00C318FE" w:rsidRDefault="000552F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0552FF" w:rsidRPr="00C318FE" w:rsidRDefault="000552FF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0552FF" w:rsidRPr="00C318FE" w:rsidTr="00C318FE">
        <w:trPr>
          <w:cantSplit/>
          <w:trHeight w:val="580"/>
        </w:trPr>
        <w:tc>
          <w:tcPr>
            <w:tcW w:w="2448" w:type="dxa"/>
          </w:tcPr>
          <w:p w:rsidR="000552FF" w:rsidRPr="00C318FE" w:rsidRDefault="000552F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Thursday,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Dec. 13</w:t>
            </w:r>
          </w:p>
        </w:tc>
        <w:tc>
          <w:tcPr>
            <w:tcW w:w="10800" w:type="dxa"/>
            <w:vMerge w:val="restart"/>
          </w:tcPr>
          <w:p w:rsidR="000552FF" w:rsidRDefault="000552FF" w:rsidP="00116DE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5</w:t>
            </w:r>
            <w:r w:rsidRPr="00E46CDC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6</w:t>
            </w:r>
            <w:r w:rsidRPr="00E46CDC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graders will practice @ SE 1</w:t>
            </w:r>
            <w:r w:rsidRPr="00E46CDC">
              <w:rPr>
                <w:rFonts w:ascii="Verdana" w:hAnsi="Verdana" w:cs="Verdana"/>
                <w:sz w:val="20"/>
                <w:szCs w:val="20"/>
                <w:vertAlign w:val="superscript"/>
              </w:rPr>
              <w:t>st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 for Winter Music Program</w:t>
            </w:r>
          </w:p>
          <w:p w:rsidR="000552FF" w:rsidRDefault="000552FF" w:rsidP="00116DE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7</w:t>
            </w:r>
            <w:r w:rsidRPr="00E46CDC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8</w:t>
            </w:r>
            <w:r w:rsidRPr="00E46CDC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 Band &amp; Choir will practice @ SE 2</w:t>
            </w:r>
            <w:r w:rsidRPr="00E46CDC">
              <w:rPr>
                <w:rFonts w:ascii="Verdana" w:hAnsi="Verdana" w:cs="Verdana"/>
                <w:sz w:val="20"/>
                <w:szCs w:val="20"/>
                <w:vertAlign w:val="superscript"/>
              </w:rPr>
              <w:t>nd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 for Winter Music Program</w:t>
            </w:r>
          </w:p>
          <w:p w:rsidR="000552FF" w:rsidRDefault="000552FF" w:rsidP="00116DE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6</w:t>
            </w:r>
            <w:r w:rsidRPr="00E46CDC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 &amp; Student Council members will ring bells for the Salvation Army in Pittsburg @ Noon till 2:00 p.m.    5</w:t>
            </w:r>
            <w:r w:rsidRPr="00EB243E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6</w:t>
            </w:r>
            <w:r w:rsidRPr="00EB243E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 &amp; Student Council will eat @ 11:10 a.m.</w:t>
            </w:r>
          </w:p>
          <w:p w:rsidR="000552FF" w:rsidRDefault="000552FF" w:rsidP="00116DE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SJH Winter Music Program @ SE Auditorium – 6:00 p.m.</w:t>
            </w:r>
          </w:p>
          <w:p w:rsidR="000552FF" w:rsidRPr="00C318FE" w:rsidRDefault="000552FF" w:rsidP="00116DE7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0552FF" w:rsidRPr="00C318FE" w:rsidTr="00C318FE">
        <w:trPr>
          <w:cantSplit/>
          <w:trHeight w:val="485"/>
        </w:trPr>
        <w:tc>
          <w:tcPr>
            <w:tcW w:w="2448" w:type="dxa"/>
          </w:tcPr>
          <w:p w:rsidR="000552FF" w:rsidRPr="00C318FE" w:rsidRDefault="000552F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0552FF" w:rsidRPr="00C318FE" w:rsidRDefault="000552FF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0552FF" w:rsidRPr="00C318FE" w:rsidTr="00C318FE">
        <w:trPr>
          <w:cantSplit/>
          <w:trHeight w:val="440"/>
        </w:trPr>
        <w:tc>
          <w:tcPr>
            <w:tcW w:w="2448" w:type="dxa"/>
          </w:tcPr>
          <w:p w:rsidR="000552FF" w:rsidRPr="00C318FE" w:rsidRDefault="000552F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Friday,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Dec. 14</w:t>
            </w:r>
          </w:p>
        </w:tc>
        <w:tc>
          <w:tcPr>
            <w:tcW w:w="10800" w:type="dxa"/>
            <w:vMerge w:val="restart"/>
          </w:tcPr>
          <w:p w:rsidR="000552FF" w:rsidRPr="0091551C" w:rsidRDefault="000552FF" w:rsidP="00A52D77">
            <w:pPr>
              <w:rPr>
                <w:rFonts w:ascii="Verdana" w:hAnsi="Verdana" w:cs="Verdana"/>
                <w:bCs/>
                <w:sz w:val="20"/>
                <w:szCs w:val="20"/>
              </w:rPr>
            </w:pPr>
          </w:p>
        </w:tc>
      </w:tr>
      <w:tr w:rsidR="000552FF" w:rsidRPr="00C318FE" w:rsidTr="00C318FE">
        <w:trPr>
          <w:cantSplit/>
          <w:trHeight w:val="620"/>
        </w:trPr>
        <w:tc>
          <w:tcPr>
            <w:tcW w:w="2448" w:type="dxa"/>
          </w:tcPr>
          <w:p w:rsidR="000552FF" w:rsidRPr="00C318FE" w:rsidRDefault="000552F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0552FF" w:rsidRPr="00C318FE" w:rsidRDefault="000552FF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0552FF" w:rsidRPr="00C318FE" w:rsidTr="00C318FE">
        <w:trPr>
          <w:cantSplit/>
          <w:trHeight w:val="480"/>
        </w:trPr>
        <w:tc>
          <w:tcPr>
            <w:tcW w:w="2448" w:type="dxa"/>
          </w:tcPr>
          <w:p w:rsidR="000552FF" w:rsidRPr="00C318FE" w:rsidRDefault="000552F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Saturday, Dec. 15</w:t>
            </w:r>
          </w:p>
        </w:tc>
        <w:tc>
          <w:tcPr>
            <w:tcW w:w="10800" w:type="dxa"/>
            <w:vMerge w:val="restart"/>
          </w:tcPr>
          <w:p w:rsidR="000552FF" w:rsidRPr="00C318FE" w:rsidRDefault="000552FF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0552FF" w:rsidRPr="00C318FE" w:rsidTr="00C318FE">
        <w:trPr>
          <w:cantSplit/>
          <w:trHeight w:val="575"/>
        </w:trPr>
        <w:tc>
          <w:tcPr>
            <w:tcW w:w="2448" w:type="dxa"/>
          </w:tcPr>
          <w:p w:rsidR="000552FF" w:rsidRPr="00C318FE" w:rsidRDefault="000552F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0552FF" w:rsidRPr="00C318FE" w:rsidRDefault="000552FF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0552FF" w:rsidRPr="00C318FE" w:rsidTr="00C318FE">
        <w:trPr>
          <w:cantSplit/>
          <w:trHeight w:val="540"/>
        </w:trPr>
        <w:tc>
          <w:tcPr>
            <w:tcW w:w="2448" w:type="dxa"/>
          </w:tcPr>
          <w:p w:rsidR="000552FF" w:rsidRPr="00C318FE" w:rsidRDefault="000552F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Future Events:</w:t>
            </w:r>
          </w:p>
        </w:tc>
        <w:tc>
          <w:tcPr>
            <w:tcW w:w="10800" w:type="dxa"/>
            <w:vMerge w:val="restart"/>
          </w:tcPr>
          <w:p w:rsidR="000552FF" w:rsidRDefault="000552FF" w:rsidP="00CA4383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Dec. 17 – Basketball (H) vs. Northeast</w:t>
            </w:r>
          </w:p>
          <w:p w:rsidR="000552FF" w:rsidRDefault="000552FF" w:rsidP="00CA4383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Dec. 19 – End of 1</w:t>
            </w:r>
            <w:r w:rsidRPr="00CA4383">
              <w:rPr>
                <w:rFonts w:ascii="Verdana" w:hAnsi="Verdana" w:cs="Verdana"/>
                <w:sz w:val="20"/>
                <w:szCs w:val="20"/>
                <w:vertAlign w:val="superscript"/>
              </w:rPr>
              <w:t>st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Semester</w:t>
            </w:r>
          </w:p>
          <w:p w:rsidR="000552FF" w:rsidRPr="00C318FE" w:rsidRDefault="000552FF" w:rsidP="00CA4383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Dec. 20 – Jan. 7 – Winter Break</w:t>
            </w:r>
          </w:p>
        </w:tc>
      </w:tr>
      <w:tr w:rsidR="000552FF" w:rsidRPr="00C318FE" w:rsidTr="00C318FE">
        <w:trPr>
          <w:cantSplit/>
          <w:trHeight w:val="530"/>
        </w:trPr>
        <w:tc>
          <w:tcPr>
            <w:tcW w:w="2448" w:type="dxa"/>
          </w:tcPr>
          <w:p w:rsidR="000552FF" w:rsidRPr="00C318FE" w:rsidRDefault="000552FF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0552FF" w:rsidRPr="00C318FE" w:rsidRDefault="000552FF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0552FF" w:rsidRPr="009F527B" w:rsidRDefault="000552FF" w:rsidP="00B366FC"/>
    <w:sectPr w:rsidR="000552FF" w:rsidRPr="009F527B" w:rsidSect="00F9633E">
      <w:headerReference w:type="default" r:id="rId6"/>
      <w:footerReference w:type="default" r:id="rId7"/>
      <w:pgSz w:w="15840" w:h="12240" w:orient="landscape"/>
      <w:pgMar w:top="1152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2FF" w:rsidRDefault="000552FF">
      <w:r>
        <w:separator/>
      </w:r>
    </w:p>
  </w:endnote>
  <w:endnote w:type="continuationSeparator" w:id="0">
    <w:p w:rsidR="000552FF" w:rsidRDefault="000552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2FF" w:rsidRPr="00C36A13" w:rsidRDefault="000552FF" w:rsidP="00C36A13">
    <w:pPr>
      <w:pStyle w:val="Footer"/>
      <w:jc w:val="right"/>
    </w:pPr>
    <w:r w:rsidRPr="00C36A13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8pt;height:12pt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2FF" w:rsidRDefault="000552FF">
      <w:r>
        <w:separator/>
      </w:r>
    </w:p>
  </w:footnote>
  <w:footnote w:type="continuationSeparator" w:id="0">
    <w:p w:rsidR="000552FF" w:rsidRDefault="000552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2FF" w:rsidRPr="00C318FE" w:rsidRDefault="000552FF" w:rsidP="00C318FE">
    <w:pPr>
      <w:pStyle w:val="Header"/>
      <w:jc w:val="center"/>
      <w:rPr>
        <w:b/>
        <w:sz w:val="52"/>
        <w:szCs w:val="52"/>
      </w:rPr>
    </w:pPr>
    <w:r w:rsidRPr="00C318FE">
      <w:rPr>
        <w:b/>
        <w:sz w:val="52"/>
        <w:szCs w:val="52"/>
      </w:rPr>
      <w:t>SJH Weekly Calendar</w:t>
    </w:r>
  </w:p>
  <w:p w:rsidR="000552FF" w:rsidRDefault="000552F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29A7"/>
    <w:rsid w:val="00004A04"/>
    <w:rsid w:val="00006A29"/>
    <w:rsid w:val="000174EE"/>
    <w:rsid w:val="00020C85"/>
    <w:rsid w:val="000345AD"/>
    <w:rsid w:val="000552FF"/>
    <w:rsid w:val="00073F3D"/>
    <w:rsid w:val="000C7D7F"/>
    <w:rsid w:val="000D4FE9"/>
    <w:rsid w:val="00116DE7"/>
    <w:rsid w:val="001236BC"/>
    <w:rsid w:val="00125C6A"/>
    <w:rsid w:val="001446E6"/>
    <w:rsid w:val="0017404A"/>
    <w:rsid w:val="001753A4"/>
    <w:rsid w:val="00183F4C"/>
    <w:rsid w:val="001930A5"/>
    <w:rsid w:val="00197D0C"/>
    <w:rsid w:val="001A2474"/>
    <w:rsid w:val="001B0685"/>
    <w:rsid w:val="001C7624"/>
    <w:rsid w:val="001F2685"/>
    <w:rsid w:val="001F5477"/>
    <w:rsid w:val="001F5DC8"/>
    <w:rsid w:val="001F709E"/>
    <w:rsid w:val="00223768"/>
    <w:rsid w:val="0026563D"/>
    <w:rsid w:val="002951DC"/>
    <w:rsid w:val="002D1FE9"/>
    <w:rsid w:val="002E21E8"/>
    <w:rsid w:val="002F4710"/>
    <w:rsid w:val="00305A0B"/>
    <w:rsid w:val="0033550E"/>
    <w:rsid w:val="0036385C"/>
    <w:rsid w:val="003732BF"/>
    <w:rsid w:val="003901BF"/>
    <w:rsid w:val="003920B2"/>
    <w:rsid w:val="00396E2D"/>
    <w:rsid w:val="003A1943"/>
    <w:rsid w:val="003A6197"/>
    <w:rsid w:val="003C73F5"/>
    <w:rsid w:val="00417EE3"/>
    <w:rsid w:val="004229DC"/>
    <w:rsid w:val="00427603"/>
    <w:rsid w:val="00430E0D"/>
    <w:rsid w:val="0045196C"/>
    <w:rsid w:val="00493DE6"/>
    <w:rsid w:val="004A0584"/>
    <w:rsid w:val="004B5825"/>
    <w:rsid w:val="004C02F5"/>
    <w:rsid w:val="004C23B7"/>
    <w:rsid w:val="004D192A"/>
    <w:rsid w:val="004E2CB8"/>
    <w:rsid w:val="004E771D"/>
    <w:rsid w:val="005057B9"/>
    <w:rsid w:val="00544E2E"/>
    <w:rsid w:val="0057173C"/>
    <w:rsid w:val="005913E6"/>
    <w:rsid w:val="00593DA3"/>
    <w:rsid w:val="005A6962"/>
    <w:rsid w:val="005B16E1"/>
    <w:rsid w:val="005C29A7"/>
    <w:rsid w:val="005D007B"/>
    <w:rsid w:val="005D0703"/>
    <w:rsid w:val="005D186D"/>
    <w:rsid w:val="005E7494"/>
    <w:rsid w:val="005F2297"/>
    <w:rsid w:val="005F5C57"/>
    <w:rsid w:val="0060431A"/>
    <w:rsid w:val="00631421"/>
    <w:rsid w:val="00634E15"/>
    <w:rsid w:val="00673C26"/>
    <w:rsid w:val="00683246"/>
    <w:rsid w:val="00697E98"/>
    <w:rsid w:val="006F6224"/>
    <w:rsid w:val="00700EA1"/>
    <w:rsid w:val="00715D16"/>
    <w:rsid w:val="00720D87"/>
    <w:rsid w:val="0072606B"/>
    <w:rsid w:val="00733AB5"/>
    <w:rsid w:val="007513C8"/>
    <w:rsid w:val="007605DC"/>
    <w:rsid w:val="00763E65"/>
    <w:rsid w:val="00774A09"/>
    <w:rsid w:val="00791CAD"/>
    <w:rsid w:val="00797AA6"/>
    <w:rsid w:val="007A2CBB"/>
    <w:rsid w:val="007B3C0C"/>
    <w:rsid w:val="007F1A6B"/>
    <w:rsid w:val="0083714F"/>
    <w:rsid w:val="0085090A"/>
    <w:rsid w:val="00855936"/>
    <w:rsid w:val="008632F4"/>
    <w:rsid w:val="00866074"/>
    <w:rsid w:val="00871EE2"/>
    <w:rsid w:val="0089095F"/>
    <w:rsid w:val="008C18C5"/>
    <w:rsid w:val="008D562D"/>
    <w:rsid w:val="00900004"/>
    <w:rsid w:val="0091551C"/>
    <w:rsid w:val="00917CAE"/>
    <w:rsid w:val="00922C21"/>
    <w:rsid w:val="00930209"/>
    <w:rsid w:val="00933877"/>
    <w:rsid w:val="00975AF1"/>
    <w:rsid w:val="00986C7D"/>
    <w:rsid w:val="009A28AD"/>
    <w:rsid w:val="009A5E89"/>
    <w:rsid w:val="009B0EEA"/>
    <w:rsid w:val="009B1383"/>
    <w:rsid w:val="009B556D"/>
    <w:rsid w:val="009C78A7"/>
    <w:rsid w:val="009D3968"/>
    <w:rsid w:val="009F527B"/>
    <w:rsid w:val="00A2342E"/>
    <w:rsid w:val="00A462B6"/>
    <w:rsid w:val="00A50EA2"/>
    <w:rsid w:val="00A52D77"/>
    <w:rsid w:val="00A77745"/>
    <w:rsid w:val="00AA0CC1"/>
    <w:rsid w:val="00AB3051"/>
    <w:rsid w:val="00AD0F2F"/>
    <w:rsid w:val="00B0010B"/>
    <w:rsid w:val="00B0272B"/>
    <w:rsid w:val="00B17779"/>
    <w:rsid w:val="00B27314"/>
    <w:rsid w:val="00B34EE6"/>
    <w:rsid w:val="00B366FC"/>
    <w:rsid w:val="00B56CA4"/>
    <w:rsid w:val="00BA6155"/>
    <w:rsid w:val="00BB7E27"/>
    <w:rsid w:val="00BC22DE"/>
    <w:rsid w:val="00BE6E11"/>
    <w:rsid w:val="00C05CB9"/>
    <w:rsid w:val="00C318FE"/>
    <w:rsid w:val="00C36A13"/>
    <w:rsid w:val="00C82B92"/>
    <w:rsid w:val="00CA4383"/>
    <w:rsid w:val="00CC295F"/>
    <w:rsid w:val="00CC5F3F"/>
    <w:rsid w:val="00CD44AC"/>
    <w:rsid w:val="00D074D7"/>
    <w:rsid w:val="00D2316D"/>
    <w:rsid w:val="00D25C1A"/>
    <w:rsid w:val="00D35C61"/>
    <w:rsid w:val="00DA5BA9"/>
    <w:rsid w:val="00DB6CEE"/>
    <w:rsid w:val="00DC2F4C"/>
    <w:rsid w:val="00DC758B"/>
    <w:rsid w:val="00DF2519"/>
    <w:rsid w:val="00E10525"/>
    <w:rsid w:val="00E204A8"/>
    <w:rsid w:val="00E46CDC"/>
    <w:rsid w:val="00E715F2"/>
    <w:rsid w:val="00E9722C"/>
    <w:rsid w:val="00EA21F1"/>
    <w:rsid w:val="00EA2D65"/>
    <w:rsid w:val="00EB243E"/>
    <w:rsid w:val="00EC5C1B"/>
    <w:rsid w:val="00EC7ED2"/>
    <w:rsid w:val="00F00DFD"/>
    <w:rsid w:val="00F10CCE"/>
    <w:rsid w:val="00F24C14"/>
    <w:rsid w:val="00F30B7D"/>
    <w:rsid w:val="00F34333"/>
    <w:rsid w:val="00F35A16"/>
    <w:rsid w:val="00F53647"/>
    <w:rsid w:val="00F64586"/>
    <w:rsid w:val="00F64AD2"/>
    <w:rsid w:val="00F6504D"/>
    <w:rsid w:val="00F6627B"/>
    <w:rsid w:val="00F67087"/>
    <w:rsid w:val="00F86BA8"/>
    <w:rsid w:val="00F9633E"/>
    <w:rsid w:val="00F96889"/>
    <w:rsid w:val="00FA18E3"/>
    <w:rsid w:val="00FE4939"/>
    <w:rsid w:val="00FE7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C29A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8632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32F4"/>
    <w:rPr>
      <w:rFonts w:ascii="Tahoma" w:hAnsi="Tahoma"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137</Words>
  <Characters>783</Characters>
  <Application>Microsoft Office Outlook</Application>
  <DocSecurity>0</DocSecurity>
  <Lines>0</Lines>
  <Paragraphs>0</Paragraphs>
  <ScaleCrop>false</ScaleCrop>
  <Company>Coca-Cola Enterprises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[Month]  [Day], [Year] - [Month] [Day], [Year]</dc:title>
  <dc:subject/>
  <dc:creator>CCE User</dc:creator>
  <cp:keywords/>
  <dc:description/>
  <cp:lastModifiedBy>twestervelt</cp:lastModifiedBy>
  <cp:revision>2</cp:revision>
  <cp:lastPrinted>2017-10-30T20:37:00Z</cp:lastPrinted>
  <dcterms:created xsi:type="dcterms:W3CDTF">2018-12-10T17:23:00Z</dcterms:created>
  <dcterms:modified xsi:type="dcterms:W3CDTF">2018-12-10T17:23:00Z</dcterms:modified>
</cp:coreProperties>
</file>