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013" w:rsidRDefault="00EB3013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01-21-2019 to 01-26-2019</w:t>
      </w:r>
    </w:p>
    <w:p w:rsidR="00EB3013" w:rsidRPr="005D186D" w:rsidRDefault="00EB3013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EB3013" w:rsidRPr="00C318FE" w:rsidTr="00C318FE">
        <w:trPr>
          <w:cantSplit/>
          <w:trHeight w:val="460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Jan. 21</w:t>
            </w:r>
          </w:p>
        </w:tc>
        <w:tc>
          <w:tcPr>
            <w:tcW w:w="10800" w:type="dxa"/>
            <w:vMerge w:val="restart"/>
          </w:tcPr>
          <w:p w:rsidR="00EB3013" w:rsidRPr="00C318FE" w:rsidRDefault="00EB3013" w:rsidP="008D2EF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Staff Development – No School</w:t>
            </w:r>
          </w:p>
        </w:tc>
      </w:tr>
      <w:tr w:rsidR="00EB3013" w:rsidRPr="00C318FE" w:rsidTr="00C318FE">
        <w:trPr>
          <w:cantSplit/>
          <w:trHeight w:val="548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EB3013" w:rsidRPr="00C318FE" w:rsidRDefault="00EB3013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EB3013" w:rsidRPr="00C318FE" w:rsidTr="00C318FE">
        <w:trPr>
          <w:cantSplit/>
          <w:trHeight w:val="500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Jan. 22</w:t>
            </w:r>
          </w:p>
        </w:tc>
        <w:tc>
          <w:tcPr>
            <w:tcW w:w="10800" w:type="dxa"/>
            <w:vMerge w:val="restart"/>
          </w:tcPr>
          <w:p w:rsidR="00EB3013" w:rsidRPr="00C318FE" w:rsidRDefault="00EB3013" w:rsidP="005B16E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EB3013" w:rsidRPr="00C318FE" w:rsidTr="00C318FE">
        <w:trPr>
          <w:cantSplit/>
          <w:trHeight w:val="557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EB3013" w:rsidRPr="00C318FE" w:rsidRDefault="00EB3013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EB3013" w:rsidRPr="00C318FE" w:rsidTr="00C318FE">
        <w:trPr>
          <w:cantSplit/>
          <w:trHeight w:val="540"/>
        </w:trPr>
        <w:tc>
          <w:tcPr>
            <w:tcW w:w="2448" w:type="dxa"/>
          </w:tcPr>
          <w:p w:rsidR="00EB3013" w:rsidRDefault="00EB3013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Jan. 23</w:t>
            </w:r>
          </w:p>
          <w:p w:rsidR="00EB3013" w:rsidRPr="00C318FE" w:rsidRDefault="00EB3013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 w:val="restart"/>
          </w:tcPr>
          <w:p w:rsidR="00EB3013" w:rsidRPr="00C318FE" w:rsidRDefault="00EB3013" w:rsidP="008D2EF5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Spelling Bee – 8:30 a.m.</w:t>
            </w:r>
          </w:p>
          <w:p w:rsidR="00EB3013" w:rsidRPr="00C318FE" w:rsidRDefault="00EB3013" w:rsidP="005D186D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EB3013" w:rsidRPr="00C318FE" w:rsidTr="00C318FE">
        <w:trPr>
          <w:cantSplit/>
          <w:trHeight w:val="512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EB3013" w:rsidRPr="00C318FE" w:rsidRDefault="00EB3013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EB3013" w:rsidRPr="00C318FE" w:rsidTr="00C318FE">
        <w:trPr>
          <w:cantSplit/>
          <w:trHeight w:val="580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Thursday,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Jan. 24</w:t>
            </w:r>
          </w:p>
        </w:tc>
        <w:tc>
          <w:tcPr>
            <w:tcW w:w="10800" w:type="dxa"/>
            <w:vMerge w:val="restart"/>
          </w:tcPr>
          <w:p w:rsidR="00EB3013" w:rsidRPr="00C318FE" w:rsidRDefault="00EB3013" w:rsidP="00E45220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Archery Meeting – beginning of Lancer time</w:t>
            </w:r>
          </w:p>
        </w:tc>
      </w:tr>
      <w:tr w:rsidR="00EB3013" w:rsidRPr="00C318FE" w:rsidTr="00C318FE">
        <w:trPr>
          <w:cantSplit/>
          <w:trHeight w:val="485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EB3013" w:rsidRPr="00C318FE" w:rsidRDefault="00EB3013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EB3013" w:rsidRPr="00C318FE" w:rsidTr="00C318FE">
        <w:trPr>
          <w:cantSplit/>
          <w:trHeight w:val="440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Friday,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Jan. 25</w:t>
            </w:r>
          </w:p>
        </w:tc>
        <w:tc>
          <w:tcPr>
            <w:tcW w:w="10800" w:type="dxa"/>
            <w:vMerge w:val="restart"/>
          </w:tcPr>
          <w:p w:rsidR="00EB3013" w:rsidRPr="0091551C" w:rsidRDefault="00EB3013" w:rsidP="00A52D77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Auditions for Junior High Play – 1:15 – 3:30 p.m.</w:t>
            </w:r>
          </w:p>
        </w:tc>
      </w:tr>
      <w:tr w:rsidR="00EB3013" w:rsidRPr="00C318FE" w:rsidTr="00C318FE">
        <w:trPr>
          <w:cantSplit/>
          <w:trHeight w:val="620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EB3013" w:rsidRPr="00C318FE" w:rsidRDefault="00EB3013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EB3013" w:rsidRPr="00C318FE" w:rsidTr="00C318FE">
        <w:trPr>
          <w:cantSplit/>
          <w:trHeight w:val="480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Jan. 26</w:t>
            </w:r>
          </w:p>
        </w:tc>
        <w:tc>
          <w:tcPr>
            <w:tcW w:w="10800" w:type="dxa"/>
            <w:vMerge w:val="restart"/>
          </w:tcPr>
          <w:p w:rsidR="00EB3013" w:rsidRPr="00C318FE" w:rsidRDefault="00EB3013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EB3013" w:rsidRPr="00C318FE" w:rsidTr="00C318FE">
        <w:trPr>
          <w:cantSplit/>
          <w:trHeight w:val="575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EB3013" w:rsidRPr="00C318FE" w:rsidRDefault="00EB3013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EB3013" w:rsidRPr="00C318FE" w:rsidTr="00C318FE">
        <w:trPr>
          <w:cantSplit/>
          <w:trHeight w:val="540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EB3013" w:rsidRPr="00C318FE" w:rsidRDefault="00EB3013" w:rsidP="00CA4383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EB3013" w:rsidRPr="00C318FE" w:rsidTr="00C318FE">
        <w:trPr>
          <w:cantSplit/>
          <w:trHeight w:val="530"/>
        </w:trPr>
        <w:tc>
          <w:tcPr>
            <w:tcW w:w="2448" w:type="dxa"/>
          </w:tcPr>
          <w:p w:rsidR="00EB3013" w:rsidRPr="00C318FE" w:rsidRDefault="00EB3013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EB3013" w:rsidRPr="00C318FE" w:rsidRDefault="00EB3013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EB3013" w:rsidRPr="009F527B" w:rsidRDefault="00EB3013" w:rsidP="00B366FC"/>
    <w:sectPr w:rsidR="00EB3013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013" w:rsidRDefault="00EB3013">
      <w:r>
        <w:separator/>
      </w:r>
    </w:p>
  </w:endnote>
  <w:endnote w:type="continuationSeparator" w:id="0">
    <w:p w:rsidR="00EB3013" w:rsidRDefault="00EB30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013" w:rsidRPr="00C36A13" w:rsidRDefault="00EB3013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013" w:rsidRDefault="00EB3013">
      <w:r>
        <w:separator/>
      </w:r>
    </w:p>
  </w:footnote>
  <w:footnote w:type="continuationSeparator" w:id="0">
    <w:p w:rsidR="00EB3013" w:rsidRDefault="00EB30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013" w:rsidRPr="00C318FE" w:rsidRDefault="00EB3013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EB3013" w:rsidRDefault="00EB301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28EC"/>
    <w:rsid w:val="00004A04"/>
    <w:rsid w:val="00006A29"/>
    <w:rsid w:val="000174EE"/>
    <w:rsid w:val="00020C85"/>
    <w:rsid w:val="000345AD"/>
    <w:rsid w:val="00073F3D"/>
    <w:rsid w:val="000C7D7F"/>
    <w:rsid w:val="000D4FE9"/>
    <w:rsid w:val="00116DE7"/>
    <w:rsid w:val="001236BC"/>
    <w:rsid w:val="00125C6A"/>
    <w:rsid w:val="001446E6"/>
    <w:rsid w:val="0017404A"/>
    <w:rsid w:val="001753A4"/>
    <w:rsid w:val="00183F4C"/>
    <w:rsid w:val="001930A5"/>
    <w:rsid w:val="00197D0C"/>
    <w:rsid w:val="001A2474"/>
    <w:rsid w:val="001B0685"/>
    <w:rsid w:val="001C7624"/>
    <w:rsid w:val="001F2685"/>
    <w:rsid w:val="001F5477"/>
    <w:rsid w:val="001F5DC8"/>
    <w:rsid w:val="001F709E"/>
    <w:rsid w:val="00223768"/>
    <w:rsid w:val="0026563D"/>
    <w:rsid w:val="002951DC"/>
    <w:rsid w:val="002D1FE9"/>
    <w:rsid w:val="002E21E8"/>
    <w:rsid w:val="002F4710"/>
    <w:rsid w:val="00305A0B"/>
    <w:rsid w:val="0033550E"/>
    <w:rsid w:val="0036385C"/>
    <w:rsid w:val="003732BF"/>
    <w:rsid w:val="003901BF"/>
    <w:rsid w:val="003920B2"/>
    <w:rsid w:val="00396E2D"/>
    <w:rsid w:val="003A6197"/>
    <w:rsid w:val="003C73F5"/>
    <w:rsid w:val="00417EE3"/>
    <w:rsid w:val="004229DC"/>
    <w:rsid w:val="00427603"/>
    <w:rsid w:val="00430E0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7173C"/>
    <w:rsid w:val="005913E6"/>
    <w:rsid w:val="00593DA3"/>
    <w:rsid w:val="005A6962"/>
    <w:rsid w:val="005B16E1"/>
    <w:rsid w:val="005C29A7"/>
    <w:rsid w:val="005D007B"/>
    <w:rsid w:val="005D0703"/>
    <w:rsid w:val="005D186D"/>
    <w:rsid w:val="005E7494"/>
    <w:rsid w:val="005F2297"/>
    <w:rsid w:val="005F5C57"/>
    <w:rsid w:val="0060431A"/>
    <w:rsid w:val="00631421"/>
    <w:rsid w:val="00634E15"/>
    <w:rsid w:val="00673C26"/>
    <w:rsid w:val="00683246"/>
    <w:rsid w:val="00697E98"/>
    <w:rsid w:val="006F6224"/>
    <w:rsid w:val="00700EA1"/>
    <w:rsid w:val="00715D16"/>
    <w:rsid w:val="00720D87"/>
    <w:rsid w:val="0072606B"/>
    <w:rsid w:val="00733AB5"/>
    <w:rsid w:val="007513C8"/>
    <w:rsid w:val="007605DC"/>
    <w:rsid w:val="00763E65"/>
    <w:rsid w:val="00774A09"/>
    <w:rsid w:val="00791CAD"/>
    <w:rsid w:val="00797AA6"/>
    <w:rsid w:val="007A2CBB"/>
    <w:rsid w:val="007B3C0C"/>
    <w:rsid w:val="007F1A6B"/>
    <w:rsid w:val="0083714F"/>
    <w:rsid w:val="0085090A"/>
    <w:rsid w:val="00855936"/>
    <w:rsid w:val="008632F4"/>
    <w:rsid w:val="00866074"/>
    <w:rsid w:val="00871EE2"/>
    <w:rsid w:val="0089095F"/>
    <w:rsid w:val="008C18C5"/>
    <w:rsid w:val="008D2EF5"/>
    <w:rsid w:val="008D562D"/>
    <w:rsid w:val="00900004"/>
    <w:rsid w:val="0091551C"/>
    <w:rsid w:val="00917CAE"/>
    <w:rsid w:val="00922C21"/>
    <w:rsid w:val="00930209"/>
    <w:rsid w:val="00933877"/>
    <w:rsid w:val="00975AF1"/>
    <w:rsid w:val="00986C7D"/>
    <w:rsid w:val="009A28AD"/>
    <w:rsid w:val="009A5E89"/>
    <w:rsid w:val="009B0EEA"/>
    <w:rsid w:val="009B1383"/>
    <w:rsid w:val="009B556D"/>
    <w:rsid w:val="009C78A7"/>
    <w:rsid w:val="009D3968"/>
    <w:rsid w:val="009F527B"/>
    <w:rsid w:val="00A2342E"/>
    <w:rsid w:val="00A462B6"/>
    <w:rsid w:val="00A50EA2"/>
    <w:rsid w:val="00A52D77"/>
    <w:rsid w:val="00A77745"/>
    <w:rsid w:val="00AA0CC1"/>
    <w:rsid w:val="00AB3051"/>
    <w:rsid w:val="00AD0F2F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C05CB9"/>
    <w:rsid w:val="00C318FE"/>
    <w:rsid w:val="00C36A13"/>
    <w:rsid w:val="00C82B92"/>
    <w:rsid w:val="00CA4383"/>
    <w:rsid w:val="00CC295F"/>
    <w:rsid w:val="00CC5F3F"/>
    <w:rsid w:val="00CD44AC"/>
    <w:rsid w:val="00D074D7"/>
    <w:rsid w:val="00D2316D"/>
    <w:rsid w:val="00D25C1A"/>
    <w:rsid w:val="00D35C61"/>
    <w:rsid w:val="00DA5BA9"/>
    <w:rsid w:val="00DB6CEE"/>
    <w:rsid w:val="00DC2F4C"/>
    <w:rsid w:val="00DC758B"/>
    <w:rsid w:val="00DF2519"/>
    <w:rsid w:val="00E10525"/>
    <w:rsid w:val="00E204A8"/>
    <w:rsid w:val="00E45220"/>
    <w:rsid w:val="00E46CDC"/>
    <w:rsid w:val="00E715F2"/>
    <w:rsid w:val="00E9722C"/>
    <w:rsid w:val="00EA21F1"/>
    <w:rsid w:val="00EA2D65"/>
    <w:rsid w:val="00EB243E"/>
    <w:rsid w:val="00EB3013"/>
    <w:rsid w:val="00EC7ED2"/>
    <w:rsid w:val="00EE1E6E"/>
    <w:rsid w:val="00F00DFD"/>
    <w:rsid w:val="00F10CCE"/>
    <w:rsid w:val="00F24C14"/>
    <w:rsid w:val="00F30B7D"/>
    <w:rsid w:val="00F34333"/>
    <w:rsid w:val="00F35A16"/>
    <w:rsid w:val="00F53647"/>
    <w:rsid w:val="00F64586"/>
    <w:rsid w:val="00F64AD2"/>
    <w:rsid w:val="00F6504D"/>
    <w:rsid w:val="00F6627B"/>
    <w:rsid w:val="00F67087"/>
    <w:rsid w:val="00F71874"/>
    <w:rsid w:val="00F86BA8"/>
    <w:rsid w:val="00F90E09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50</Words>
  <Characters>285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2017-10-30T20:37:00Z</cp:lastPrinted>
  <dcterms:created xsi:type="dcterms:W3CDTF">2019-01-22T17:40:00Z</dcterms:created>
  <dcterms:modified xsi:type="dcterms:W3CDTF">2019-01-22T17:40:00Z</dcterms:modified>
</cp:coreProperties>
</file>