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110" w:rsidRDefault="00292110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02-18-2019 to 02-23-2019</w:t>
      </w:r>
    </w:p>
    <w:p w:rsidR="00292110" w:rsidRPr="005D186D" w:rsidRDefault="00292110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292110" w:rsidRPr="00C318FE" w:rsidTr="00C318FE">
        <w:trPr>
          <w:cantSplit/>
          <w:trHeight w:val="46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Feb. 18</w:t>
            </w:r>
          </w:p>
        </w:tc>
        <w:tc>
          <w:tcPr>
            <w:tcW w:w="10800" w:type="dxa"/>
            <w:vMerge w:val="restart"/>
          </w:tcPr>
          <w:p w:rsidR="00292110" w:rsidRPr="00C318FE" w:rsidRDefault="00292110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 School</w:t>
            </w:r>
          </w:p>
        </w:tc>
      </w:tr>
      <w:tr w:rsidR="00292110" w:rsidRPr="00C318FE" w:rsidTr="00C318FE">
        <w:trPr>
          <w:cantSplit/>
          <w:trHeight w:val="548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50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Feb. 19</w:t>
            </w:r>
          </w:p>
        </w:tc>
        <w:tc>
          <w:tcPr>
            <w:tcW w:w="10800" w:type="dxa"/>
            <w:vMerge w:val="restart"/>
          </w:tcPr>
          <w:p w:rsidR="00292110" w:rsidRPr="00C318FE" w:rsidRDefault="00292110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cancelled after school today</w:t>
            </w:r>
          </w:p>
        </w:tc>
      </w:tr>
      <w:tr w:rsidR="00292110" w:rsidRPr="00C318FE" w:rsidTr="00C318FE">
        <w:trPr>
          <w:cantSplit/>
          <w:trHeight w:val="557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540"/>
        </w:trPr>
        <w:tc>
          <w:tcPr>
            <w:tcW w:w="2448" w:type="dxa"/>
          </w:tcPr>
          <w:p w:rsidR="00292110" w:rsidRDefault="00292110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Feb. 20</w:t>
            </w:r>
          </w:p>
          <w:p w:rsidR="00292110" w:rsidRPr="00C318FE" w:rsidRDefault="00292110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292110" w:rsidRPr="00C318FE" w:rsidRDefault="00292110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</w:tc>
      </w:tr>
      <w:tr w:rsidR="00292110" w:rsidRPr="00C318FE" w:rsidTr="00C318FE">
        <w:trPr>
          <w:cantSplit/>
          <w:trHeight w:val="512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58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Feb. 21</w:t>
            </w:r>
          </w:p>
        </w:tc>
        <w:tc>
          <w:tcPr>
            <w:tcW w:w="10800" w:type="dxa"/>
            <w:vMerge w:val="restart"/>
          </w:tcPr>
          <w:p w:rsidR="00292110" w:rsidRPr="00C318FE" w:rsidRDefault="00292110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Scholar’s Bowl @ Pleasanton – 4:00 p.m.</w:t>
            </w:r>
          </w:p>
        </w:tc>
      </w:tr>
      <w:tr w:rsidR="00292110" w:rsidRPr="00C318FE" w:rsidTr="00C318FE">
        <w:trPr>
          <w:cantSplit/>
          <w:trHeight w:val="485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44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Feb. 22</w:t>
            </w:r>
          </w:p>
        </w:tc>
        <w:tc>
          <w:tcPr>
            <w:tcW w:w="10800" w:type="dxa"/>
            <w:vMerge w:val="restart"/>
          </w:tcPr>
          <w:p w:rsidR="00292110" w:rsidRPr="00C318FE" w:rsidRDefault="00292110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62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480"/>
        </w:trPr>
        <w:tc>
          <w:tcPr>
            <w:tcW w:w="2448" w:type="dxa"/>
          </w:tcPr>
          <w:p w:rsidR="00292110" w:rsidRPr="00C318FE" w:rsidRDefault="00292110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Feb. 23</w:t>
            </w:r>
          </w:p>
        </w:tc>
        <w:tc>
          <w:tcPr>
            <w:tcW w:w="10800" w:type="dxa"/>
            <w:vMerge w:val="restart"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Archery Tournament @ Pittsburg High School – 1:00 p.m.</w:t>
            </w:r>
          </w:p>
        </w:tc>
      </w:tr>
      <w:tr w:rsidR="00292110" w:rsidRPr="00C318FE" w:rsidTr="00C318FE">
        <w:trPr>
          <w:cantSplit/>
          <w:trHeight w:val="575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292110" w:rsidRPr="00C318FE" w:rsidTr="00C318FE">
        <w:trPr>
          <w:cantSplit/>
          <w:trHeight w:val="54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292110" w:rsidRPr="00C318FE" w:rsidRDefault="00292110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25</w:t>
            </w:r>
            <w:r w:rsidRPr="005B1D7A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– Track practice begins</w:t>
            </w:r>
          </w:p>
        </w:tc>
      </w:tr>
      <w:tr w:rsidR="00292110" w:rsidRPr="00C318FE" w:rsidTr="00C318FE">
        <w:trPr>
          <w:cantSplit/>
          <w:trHeight w:val="530"/>
        </w:trPr>
        <w:tc>
          <w:tcPr>
            <w:tcW w:w="2448" w:type="dxa"/>
          </w:tcPr>
          <w:p w:rsidR="00292110" w:rsidRPr="00C318FE" w:rsidRDefault="0029211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292110" w:rsidRPr="00C318FE" w:rsidRDefault="0029211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292110" w:rsidRPr="009F527B" w:rsidRDefault="00292110" w:rsidP="00B366FC"/>
    <w:sectPr w:rsidR="00292110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110" w:rsidRDefault="00292110">
      <w:r>
        <w:separator/>
      </w:r>
    </w:p>
  </w:endnote>
  <w:endnote w:type="continuationSeparator" w:id="0">
    <w:p w:rsidR="00292110" w:rsidRDefault="00292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110" w:rsidRPr="00C36A13" w:rsidRDefault="00292110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110" w:rsidRDefault="00292110">
      <w:r>
        <w:separator/>
      </w:r>
    </w:p>
  </w:footnote>
  <w:footnote w:type="continuationSeparator" w:id="0">
    <w:p w:rsidR="00292110" w:rsidRDefault="002921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110" w:rsidRPr="00C318FE" w:rsidRDefault="00292110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292110" w:rsidRDefault="0029211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57287"/>
    <w:rsid w:val="00071AD0"/>
    <w:rsid w:val="00073F3D"/>
    <w:rsid w:val="000C7D7F"/>
    <w:rsid w:val="000D4FE9"/>
    <w:rsid w:val="001236BC"/>
    <w:rsid w:val="001446E6"/>
    <w:rsid w:val="0017404A"/>
    <w:rsid w:val="001753A4"/>
    <w:rsid w:val="00183F4C"/>
    <w:rsid w:val="00197D0C"/>
    <w:rsid w:val="001A2474"/>
    <w:rsid w:val="001B099A"/>
    <w:rsid w:val="001C7624"/>
    <w:rsid w:val="001F5477"/>
    <w:rsid w:val="001F5DC8"/>
    <w:rsid w:val="001F709E"/>
    <w:rsid w:val="00223768"/>
    <w:rsid w:val="0026563D"/>
    <w:rsid w:val="00292110"/>
    <w:rsid w:val="002951DC"/>
    <w:rsid w:val="002B5061"/>
    <w:rsid w:val="002C657D"/>
    <w:rsid w:val="002D0102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2DF1"/>
    <w:rsid w:val="00633672"/>
    <w:rsid w:val="00634E15"/>
    <w:rsid w:val="00673C26"/>
    <w:rsid w:val="006770E9"/>
    <w:rsid w:val="00683246"/>
    <w:rsid w:val="00686EC9"/>
    <w:rsid w:val="00697E98"/>
    <w:rsid w:val="006F6224"/>
    <w:rsid w:val="00700EA1"/>
    <w:rsid w:val="00715D16"/>
    <w:rsid w:val="00720D87"/>
    <w:rsid w:val="0072606B"/>
    <w:rsid w:val="00731AE7"/>
    <w:rsid w:val="00733AB5"/>
    <w:rsid w:val="007419CB"/>
    <w:rsid w:val="0074778F"/>
    <w:rsid w:val="007513C8"/>
    <w:rsid w:val="00763E65"/>
    <w:rsid w:val="00774A09"/>
    <w:rsid w:val="00791CAD"/>
    <w:rsid w:val="00797AA6"/>
    <w:rsid w:val="007A2CBB"/>
    <w:rsid w:val="007A304F"/>
    <w:rsid w:val="007B3C0C"/>
    <w:rsid w:val="007F1A6B"/>
    <w:rsid w:val="0085090A"/>
    <w:rsid w:val="00855936"/>
    <w:rsid w:val="008632F4"/>
    <w:rsid w:val="00866074"/>
    <w:rsid w:val="00871EE2"/>
    <w:rsid w:val="0089095F"/>
    <w:rsid w:val="008A48D4"/>
    <w:rsid w:val="008A7181"/>
    <w:rsid w:val="008C18C5"/>
    <w:rsid w:val="008D4141"/>
    <w:rsid w:val="008D562D"/>
    <w:rsid w:val="00900004"/>
    <w:rsid w:val="00917CAE"/>
    <w:rsid w:val="00922C21"/>
    <w:rsid w:val="00930209"/>
    <w:rsid w:val="00933877"/>
    <w:rsid w:val="00967A7C"/>
    <w:rsid w:val="00970A7E"/>
    <w:rsid w:val="00975AF1"/>
    <w:rsid w:val="00986C7D"/>
    <w:rsid w:val="009A28AD"/>
    <w:rsid w:val="009A5E89"/>
    <w:rsid w:val="009B0EEA"/>
    <w:rsid w:val="009B1383"/>
    <w:rsid w:val="009B556D"/>
    <w:rsid w:val="009D1D80"/>
    <w:rsid w:val="009D3968"/>
    <w:rsid w:val="009E281C"/>
    <w:rsid w:val="009F527B"/>
    <w:rsid w:val="00A2342E"/>
    <w:rsid w:val="00A351EE"/>
    <w:rsid w:val="00A462B6"/>
    <w:rsid w:val="00A5067D"/>
    <w:rsid w:val="00A50EA2"/>
    <w:rsid w:val="00A52D77"/>
    <w:rsid w:val="00A930F7"/>
    <w:rsid w:val="00AA0CC1"/>
    <w:rsid w:val="00AB3051"/>
    <w:rsid w:val="00AD0F2F"/>
    <w:rsid w:val="00B0010B"/>
    <w:rsid w:val="00B0272B"/>
    <w:rsid w:val="00B17779"/>
    <w:rsid w:val="00B27314"/>
    <w:rsid w:val="00B32848"/>
    <w:rsid w:val="00B34EE6"/>
    <w:rsid w:val="00B366FC"/>
    <w:rsid w:val="00B56CA4"/>
    <w:rsid w:val="00BA6155"/>
    <w:rsid w:val="00BB7E27"/>
    <w:rsid w:val="00BC22DE"/>
    <w:rsid w:val="00BE6E11"/>
    <w:rsid w:val="00C05CB9"/>
    <w:rsid w:val="00C06DFC"/>
    <w:rsid w:val="00C20B45"/>
    <w:rsid w:val="00C318FE"/>
    <w:rsid w:val="00C36A13"/>
    <w:rsid w:val="00C82B92"/>
    <w:rsid w:val="00CA2C39"/>
    <w:rsid w:val="00CC295F"/>
    <w:rsid w:val="00CC5F3F"/>
    <w:rsid w:val="00CD5268"/>
    <w:rsid w:val="00CF405E"/>
    <w:rsid w:val="00D074D7"/>
    <w:rsid w:val="00D2316D"/>
    <w:rsid w:val="00D25C1A"/>
    <w:rsid w:val="00D35C61"/>
    <w:rsid w:val="00D70538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58</Words>
  <Characters>335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2017-12-04T14:58:00Z</cp:lastPrinted>
  <dcterms:created xsi:type="dcterms:W3CDTF">2019-02-19T18:59:00Z</dcterms:created>
  <dcterms:modified xsi:type="dcterms:W3CDTF">2019-02-19T18:59:00Z</dcterms:modified>
</cp:coreProperties>
</file>