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2B4" w:rsidRDefault="00AA52B4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02-25-2019 to 03-02-2019</w:t>
      </w:r>
    </w:p>
    <w:p w:rsidR="00AA52B4" w:rsidRPr="005D186D" w:rsidRDefault="00AA52B4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AA52B4" w:rsidRPr="00C318FE" w:rsidTr="00C318FE">
        <w:trPr>
          <w:cantSplit/>
          <w:trHeight w:val="460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Feb. 25</w:t>
            </w:r>
          </w:p>
        </w:tc>
        <w:tc>
          <w:tcPr>
            <w:tcW w:w="10800" w:type="dxa"/>
            <w:vMerge w:val="restart"/>
          </w:tcPr>
          <w:p w:rsidR="00AA52B4" w:rsidRDefault="00AA52B4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First Day of Track Practice</w:t>
            </w:r>
          </w:p>
          <w:p w:rsidR="00AA52B4" w:rsidRPr="00C318FE" w:rsidRDefault="00AA52B4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Scholar’s Bowl practice after school</w:t>
            </w:r>
          </w:p>
        </w:tc>
      </w:tr>
      <w:tr w:rsidR="00AA52B4" w:rsidRPr="00C318FE" w:rsidTr="00C318FE">
        <w:trPr>
          <w:cantSplit/>
          <w:trHeight w:val="548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AA52B4" w:rsidRPr="00C318FE" w:rsidRDefault="00AA52B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AA52B4" w:rsidRPr="00C318FE" w:rsidTr="00C318FE">
        <w:trPr>
          <w:cantSplit/>
          <w:trHeight w:val="500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Feb. 26</w:t>
            </w:r>
          </w:p>
        </w:tc>
        <w:tc>
          <w:tcPr>
            <w:tcW w:w="10800" w:type="dxa"/>
            <w:vMerge w:val="restart"/>
          </w:tcPr>
          <w:p w:rsidR="00AA52B4" w:rsidRDefault="00AA52B4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7</w:t>
            </w:r>
            <w:r w:rsidRPr="002C2D04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to Topeka</w:t>
            </w:r>
          </w:p>
          <w:p w:rsidR="00AA52B4" w:rsidRPr="00C318FE" w:rsidRDefault="00AA52B4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Play practice @ SE after school</w:t>
            </w:r>
          </w:p>
        </w:tc>
      </w:tr>
      <w:tr w:rsidR="00AA52B4" w:rsidRPr="00C318FE" w:rsidTr="00C318FE">
        <w:trPr>
          <w:cantSplit/>
          <w:trHeight w:val="557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AA52B4" w:rsidRPr="00C318FE" w:rsidRDefault="00AA52B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AA52B4" w:rsidRPr="00C318FE" w:rsidTr="00C318FE">
        <w:trPr>
          <w:cantSplit/>
          <w:trHeight w:val="540"/>
        </w:trPr>
        <w:tc>
          <w:tcPr>
            <w:tcW w:w="2448" w:type="dxa"/>
          </w:tcPr>
          <w:p w:rsidR="00AA52B4" w:rsidRPr="00C318FE" w:rsidRDefault="00AA52B4" w:rsidP="002C2D0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Feb. 27</w:t>
            </w:r>
          </w:p>
        </w:tc>
        <w:tc>
          <w:tcPr>
            <w:tcW w:w="10800" w:type="dxa"/>
            <w:vMerge w:val="restart"/>
          </w:tcPr>
          <w:p w:rsidR="00AA52B4" w:rsidRPr="00C318FE" w:rsidRDefault="00AA52B4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Play practice @ SE after school</w:t>
            </w:r>
          </w:p>
        </w:tc>
      </w:tr>
      <w:tr w:rsidR="00AA52B4" w:rsidRPr="00C318FE" w:rsidTr="00C318FE">
        <w:trPr>
          <w:cantSplit/>
          <w:trHeight w:val="512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AA52B4" w:rsidRPr="00C318FE" w:rsidRDefault="00AA52B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AA52B4" w:rsidRPr="00C318FE" w:rsidTr="00C318FE">
        <w:trPr>
          <w:cantSplit/>
          <w:trHeight w:val="580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Thursday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Feb. 28</w:t>
            </w:r>
          </w:p>
        </w:tc>
        <w:tc>
          <w:tcPr>
            <w:tcW w:w="10800" w:type="dxa"/>
            <w:vMerge w:val="restart"/>
          </w:tcPr>
          <w:p w:rsidR="00AA52B4" w:rsidRPr="00C318FE" w:rsidRDefault="00AA52B4" w:rsidP="00632D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Great Outdoors class assembly - 9:20 a.m. – 10:20 a.m. </w:t>
            </w:r>
          </w:p>
        </w:tc>
      </w:tr>
      <w:tr w:rsidR="00AA52B4" w:rsidRPr="00C318FE" w:rsidTr="00C318FE">
        <w:trPr>
          <w:cantSplit/>
          <w:trHeight w:val="485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AA52B4" w:rsidRPr="00C318FE" w:rsidRDefault="00AA52B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AA52B4" w:rsidRPr="00C318FE" w:rsidTr="00C318FE">
        <w:trPr>
          <w:cantSplit/>
          <w:trHeight w:val="440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Friday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Mar. 01</w:t>
            </w:r>
          </w:p>
        </w:tc>
        <w:tc>
          <w:tcPr>
            <w:tcW w:w="10800" w:type="dxa"/>
            <w:vMerge w:val="restart"/>
          </w:tcPr>
          <w:p w:rsidR="00AA52B4" w:rsidRPr="00C318FE" w:rsidRDefault="00AA52B4" w:rsidP="009E281C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End of 3</w:t>
            </w:r>
            <w:r w:rsidRPr="002C2D04">
              <w:rPr>
                <w:rFonts w:ascii="Verdana" w:hAnsi="Verdana" w:cs="Verdana"/>
                <w:bCs/>
                <w:sz w:val="20"/>
                <w:szCs w:val="20"/>
                <w:vertAlign w:val="superscript"/>
              </w:rPr>
              <w:t>rd</w:t>
            </w:r>
            <w:r>
              <w:rPr>
                <w:rFonts w:ascii="Verdana" w:hAnsi="Verdana" w:cs="Verdana"/>
                <w:bCs/>
                <w:sz w:val="20"/>
                <w:szCs w:val="20"/>
              </w:rPr>
              <w:t xml:space="preserve"> Quarter</w:t>
            </w:r>
          </w:p>
        </w:tc>
      </w:tr>
      <w:tr w:rsidR="00AA52B4" w:rsidRPr="00C318FE" w:rsidTr="00C318FE">
        <w:trPr>
          <w:cantSplit/>
          <w:trHeight w:val="620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AA52B4" w:rsidRPr="00C318FE" w:rsidRDefault="00AA52B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AA52B4" w:rsidRPr="00C318FE" w:rsidTr="00C318FE">
        <w:trPr>
          <w:cantSplit/>
          <w:trHeight w:val="480"/>
        </w:trPr>
        <w:tc>
          <w:tcPr>
            <w:tcW w:w="2448" w:type="dxa"/>
          </w:tcPr>
          <w:p w:rsidR="00AA52B4" w:rsidRPr="00C318FE" w:rsidRDefault="00AA52B4" w:rsidP="002D0102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Mar. 02</w:t>
            </w:r>
          </w:p>
        </w:tc>
        <w:tc>
          <w:tcPr>
            <w:tcW w:w="10800" w:type="dxa"/>
            <w:vMerge w:val="restart"/>
          </w:tcPr>
          <w:p w:rsidR="00AA52B4" w:rsidRPr="00C318FE" w:rsidRDefault="00AA52B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AA52B4" w:rsidRPr="00C318FE" w:rsidTr="00C318FE">
        <w:trPr>
          <w:cantSplit/>
          <w:trHeight w:val="575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AA52B4" w:rsidRPr="00C318FE" w:rsidRDefault="00AA52B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AA52B4" w:rsidRPr="00C318FE" w:rsidTr="00C318FE">
        <w:trPr>
          <w:cantSplit/>
          <w:trHeight w:val="540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AA52B4" w:rsidRDefault="00AA52B4" w:rsidP="00975A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March 4 – Scholar’s Bowl @ Jayhawk Linn &amp; Parent Teacher conferences</w:t>
            </w:r>
          </w:p>
          <w:p w:rsidR="00AA52B4" w:rsidRDefault="00AA52B4" w:rsidP="00975A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March 5 – Scholar’s Bowl @ Oswego &amp; Parent Teacher conferences</w:t>
            </w:r>
          </w:p>
          <w:p w:rsidR="00AA52B4" w:rsidRDefault="00AA52B4" w:rsidP="00975A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March 7 – 7</w:t>
            </w:r>
            <w:r w:rsidRPr="0066676A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8</w:t>
            </w:r>
            <w:r w:rsidRPr="0066676A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grades school dance</w:t>
            </w:r>
          </w:p>
          <w:p w:rsidR="00AA52B4" w:rsidRDefault="00AA52B4" w:rsidP="00975A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March 8 – No School</w:t>
            </w:r>
          </w:p>
          <w:p w:rsidR="00AA52B4" w:rsidRPr="00C318FE" w:rsidRDefault="00AA52B4" w:rsidP="00975A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March 10 – 17 – Spring Break</w:t>
            </w:r>
          </w:p>
        </w:tc>
      </w:tr>
      <w:tr w:rsidR="00AA52B4" w:rsidRPr="00C318FE" w:rsidTr="00C318FE">
        <w:trPr>
          <w:cantSplit/>
          <w:trHeight w:val="530"/>
        </w:trPr>
        <w:tc>
          <w:tcPr>
            <w:tcW w:w="2448" w:type="dxa"/>
          </w:tcPr>
          <w:p w:rsidR="00AA52B4" w:rsidRPr="00C318FE" w:rsidRDefault="00AA52B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AA52B4" w:rsidRPr="00C318FE" w:rsidRDefault="00AA52B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AA52B4" w:rsidRPr="009F527B" w:rsidRDefault="00AA52B4" w:rsidP="00B366FC"/>
    <w:sectPr w:rsidR="00AA52B4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52B4" w:rsidRDefault="00AA52B4">
      <w:r>
        <w:separator/>
      </w:r>
    </w:p>
  </w:endnote>
  <w:endnote w:type="continuationSeparator" w:id="0">
    <w:p w:rsidR="00AA52B4" w:rsidRDefault="00AA52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2B4" w:rsidRPr="00C36A13" w:rsidRDefault="00AA52B4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52B4" w:rsidRDefault="00AA52B4">
      <w:r>
        <w:separator/>
      </w:r>
    </w:p>
  </w:footnote>
  <w:footnote w:type="continuationSeparator" w:id="0">
    <w:p w:rsidR="00AA52B4" w:rsidRDefault="00AA52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2B4" w:rsidRPr="00C318FE" w:rsidRDefault="00AA52B4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AA52B4" w:rsidRDefault="00AA52B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42F0E"/>
    <w:rsid w:val="00057287"/>
    <w:rsid w:val="00071AD0"/>
    <w:rsid w:val="00073F3D"/>
    <w:rsid w:val="000C7D7F"/>
    <w:rsid w:val="000D4FE9"/>
    <w:rsid w:val="001236BC"/>
    <w:rsid w:val="001446E6"/>
    <w:rsid w:val="0017404A"/>
    <w:rsid w:val="001753A4"/>
    <w:rsid w:val="00183F4C"/>
    <w:rsid w:val="00197D0C"/>
    <w:rsid w:val="001A2474"/>
    <w:rsid w:val="001B099A"/>
    <w:rsid w:val="001C3AC5"/>
    <w:rsid w:val="001C7624"/>
    <w:rsid w:val="001F5477"/>
    <w:rsid w:val="001F5DC8"/>
    <w:rsid w:val="001F709E"/>
    <w:rsid w:val="00223768"/>
    <w:rsid w:val="0026563D"/>
    <w:rsid w:val="002951DC"/>
    <w:rsid w:val="002B5061"/>
    <w:rsid w:val="002C2D04"/>
    <w:rsid w:val="002C657D"/>
    <w:rsid w:val="002D0102"/>
    <w:rsid w:val="00305A0B"/>
    <w:rsid w:val="0033550E"/>
    <w:rsid w:val="0036385C"/>
    <w:rsid w:val="003732BF"/>
    <w:rsid w:val="00377343"/>
    <w:rsid w:val="003901BF"/>
    <w:rsid w:val="003920B2"/>
    <w:rsid w:val="003A0CA4"/>
    <w:rsid w:val="003A6197"/>
    <w:rsid w:val="003C73F5"/>
    <w:rsid w:val="004017C1"/>
    <w:rsid w:val="00417EE3"/>
    <w:rsid w:val="004229DC"/>
    <w:rsid w:val="0042447D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7173C"/>
    <w:rsid w:val="005913E6"/>
    <w:rsid w:val="00593DA3"/>
    <w:rsid w:val="005A6962"/>
    <w:rsid w:val="005B1D7A"/>
    <w:rsid w:val="005C29A7"/>
    <w:rsid w:val="005D007B"/>
    <w:rsid w:val="005D0703"/>
    <w:rsid w:val="005D186D"/>
    <w:rsid w:val="005E7494"/>
    <w:rsid w:val="005F2297"/>
    <w:rsid w:val="005F5C57"/>
    <w:rsid w:val="0060431A"/>
    <w:rsid w:val="00631421"/>
    <w:rsid w:val="00632DF1"/>
    <w:rsid w:val="00633672"/>
    <w:rsid w:val="00634E15"/>
    <w:rsid w:val="0066676A"/>
    <w:rsid w:val="00673C26"/>
    <w:rsid w:val="006770E9"/>
    <w:rsid w:val="00683246"/>
    <w:rsid w:val="00686EC9"/>
    <w:rsid w:val="00697E98"/>
    <w:rsid w:val="006F6224"/>
    <w:rsid w:val="00700665"/>
    <w:rsid w:val="00700EA1"/>
    <w:rsid w:val="00715D16"/>
    <w:rsid w:val="00720D87"/>
    <w:rsid w:val="0072606B"/>
    <w:rsid w:val="00731AE7"/>
    <w:rsid w:val="00733AB5"/>
    <w:rsid w:val="0074778F"/>
    <w:rsid w:val="007513C8"/>
    <w:rsid w:val="00763E65"/>
    <w:rsid w:val="00774A09"/>
    <w:rsid w:val="00791CAD"/>
    <w:rsid w:val="00797AA6"/>
    <w:rsid w:val="007A2CBB"/>
    <w:rsid w:val="007A304F"/>
    <w:rsid w:val="007B3C0C"/>
    <w:rsid w:val="007F1A6B"/>
    <w:rsid w:val="0085090A"/>
    <w:rsid w:val="00855936"/>
    <w:rsid w:val="008632F4"/>
    <w:rsid w:val="00866074"/>
    <w:rsid w:val="00871EE2"/>
    <w:rsid w:val="0089095F"/>
    <w:rsid w:val="008A48D4"/>
    <w:rsid w:val="008A7181"/>
    <w:rsid w:val="008C18C5"/>
    <w:rsid w:val="008D4141"/>
    <w:rsid w:val="008D562D"/>
    <w:rsid w:val="00900004"/>
    <w:rsid w:val="00917CAE"/>
    <w:rsid w:val="00922C21"/>
    <w:rsid w:val="00930209"/>
    <w:rsid w:val="00933877"/>
    <w:rsid w:val="00967A7C"/>
    <w:rsid w:val="00970A7E"/>
    <w:rsid w:val="00975AF1"/>
    <w:rsid w:val="00986C7D"/>
    <w:rsid w:val="009A28AD"/>
    <w:rsid w:val="009A5E89"/>
    <w:rsid w:val="009B0EEA"/>
    <w:rsid w:val="009B1383"/>
    <w:rsid w:val="009B556D"/>
    <w:rsid w:val="009D1D80"/>
    <w:rsid w:val="009D3968"/>
    <w:rsid w:val="009E281C"/>
    <w:rsid w:val="009F527B"/>
    <w:rsid w:val="00A2342E"/>
    <w:rsid w:val="00A351EE"/>
    <w:rsid w:val="00A462B6"/>
    <w:rsid w:val="00A5067D"/>
    <w:rsid w:val="00A50EA2"/>
    <w:rsid w:val="00A52D77"/>
    <w:rsid w:val="00A930F7"/>
    <w:rsid w:val="00AA0CC1"/>
    <w:rsid w:val="00AA52B4"/>
    <w:rsid w:val="00AB3051"/>
    <w:rsid w:val="00AD0F2F"/>
    <w:rsid w:val="00B0010B"/>
    <w:rsid w:val="00B0272B"/>
    <w:rsid w:val="00B17779"/>
    <w:rsid w:val="00B27314"/>
    <w:rsid w:val="00B34EE6"/>
    <w:rsid w:val="00B366FC"/>
    <w:rsid w:val="00B56CA4"/>
    <w:rsid w:val="00BA6155"/>
    <w:rsid w:val="00BB7E27"/>
    <w:rsid w:val="00BC22DE"/>
    <w:rsid w:val="00BE6E11"/>
    <w:rsid w:val="00C05CB9"/>
    <w:rsid w:val="00C06DFC"/>
    <w:rsid w:val="00C20B45"/>
    <w:rsid w:val="00C318FE"/>
    <w:rsid w:val="00C36A13"/>
    <w:rsid w:val="00C82B92"/>
    <w:rsid w:val="00CA2C39"/>
    <w:rsid w:val="00CC295F"/>
    <w:rsid w:val="00CC5F3F"/>
    <w:rsid w:val="00CD5268"/>
    <w:rsid w:val="00CF405E"/>
    <w:rsid w:val="00D074D7"/>
    <w:rsid w:val="00D2316D"/>
    <w:rsid w:val="00D25C1A"/>
    <w:rsid w:val="00D35C61"/>
    <w:rsid w:val="00D70538"/>
    <w:rsid w:val="00DA5BA9"/>
    <w:rsid w:val="00DB6CEE"/>
    <w:rsid w:val="00DC2F4C"/>
    <w:rsid w:val="00DC758B"/>
    <w:rsid w:val="00DF2519"/>
    <w:rsid w:val="00E0145E"/>
    <w:rsid w:val="00E10525"/>
    <w:rsid w:val="00E204A8"/>
    <w:rsid w:val="00E65210"/>
    <w:rsid w:val="00E715F2"/>
    <w:rsid w:val="00E87D68"/>
    <w:rsid w:val="00E9722C"/>
    <w:rsid w:val="00EA21F1"/>
    <w:rsid w:val="00EA2D65"/>
    <w:rsid w:val="00EA4995"/>
    <w:rsid w:val="00EC7ED2"/>
    <w:rsid w:val="00EF04D2"/>
    <w:rsid w:val="00EF66B0"/>
    <w:rsid w:val="00F00DFD"/>
    <w:rsid w:val="00F04A2A"/>
    <w:rsid w:val="00F10CCE"/>
    <w:rsid w:val="00F30B7D"/>
    <w:rsid w:val="00F34333"/>
    <w:rsid w:val="00F35A16"/>
    <w:rsid w:val="00F53647"/>
    <w:rsid w:val="00F64586"/>
    <w:rsid w:val="00F64AD2"/>
    <w:rsid w:val="00F6627B"/>
    <w:rsid w:val="00F67087"/>
    <w:rsid w:val="00F721C0"/>
    <w:rsid w:val="00F77AF8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93</Words>
  <Characters>535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2017-12-04T14:58:00Z</cp:lastPrinted>
  <dcterms:created xsi:type="dcterms:W3CDTF">2019-02-26T18:42:00Z</dcterms:created>
  <dcterms:modified xsi:type="dcterms:W3CDTF">2019-02-26T18:42:00Z</dcterms:modified>
</cp:coreProperties>
</file>