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3E1" w:rsidRDefault="009653E1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03-18-2019 to 03-23-2019</w:t>
      </w:r>
    </w:p>
    <w:p w:rsidR="009653E1" w:rsidRPr="005D186D" w:rsidRDefault="009653E1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9653E1" w:rsidRPr="00C318FE" w:rsidTr="00C318FE">
        <w:trPr>
          <w:cantSplit/>
          <w:trHeight w:val="46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18</w:t>
            </w:r>
          </w:p>
        </w:tc>
        <w:tc>
          <w:tcPr>
            <w:tcW w:w="10800" w:type="dxa"/>
            <w:vMerge w:val="restart"/>
          </w:tcPr>
          <w:p w:rsidR="009653E1" w:rsidRDefault="009653E1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Meet and Greet Principal candidate in Mr. Goode’s room – after school until 4:15 p.m.</w:t>
            </w:r>
          </w:p>
          <w:p w:rsidR="009653E1" w:rsidRPr="00C318FE" w:rsidRDefault="009653E1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</w:tc>
      </w:tr>
      <w:tr w:rsidR="009653E1" w:rsidRPr="00C318FE" w:rsidTr="00C318FE">
        <w:trPr>
          <w:cantSplit/>
          <w:trHeight w:val="548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0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Mar. 19</w:t>
            </w:r>
          </w:p>
        </w:tc>
        <w:tc>
          <w:tcPr>
            <w:tcW w:w="10800" w:type="dxa"/>
            <w:vMerge w:val="restart"/>
          </w:tcPr>
          <w:p w:rsidR="009653E1" w:rsidRDefault="009653E1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</w:t>
            </w:r>
            <w:r w:rsidRPr="007F3F06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Puberty Class – 1</w:t>
            </w:r>
            <w:r w:rsidRPr="007F3F06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</w:t>
            </w:r>
          </w:p>
          <w:p w:rsidR="009653E1" w:rsidRDefault="009653E1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Jr. High Forensics tournament in Pittsburg – dismissed at 3:15 p.m. – an email of students who need to be dismissed will be sent out.</w:t>
            </w:r>
          </w:p>
          <w:p w:rsidR="009653E1" w:rsidRDefault="009653E1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 play practice tonight</w:t>
            </w:r>
          </w:p>
          <w:p w:rsidR="009653E1" w:rsidRDefault="009653E1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SE until 5:00 p.m.</w:t>
            </w:r>
          </w:p>
          <w:p w:rsidR="009653E1" w:rsidRPr="00C318FE" w:rsidRDefault="009653E1" w:rsidP="002B506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Meet and Greet Principal candidate in Mr. Goode’s room – after school until 4:15 p.m.</w:t>
            </w:r>
          </w:p>
        </w:tc>
      </w:tr>
      <w:tr w:rsidR="009653E1" w:rsidRPr="00C318FE" w:rsidTr="00C318FE">
        <w:trPr>
          <w:cantSplit/>
          <w:trHeight w:val="557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40"/>
        </w:trPr>
        <w:tc>
          <w:tcPr>
            <w:tcW w:w="2448" w:type="dxa"/>
          </w:tcPr>
          <w:p w:rsidR="009653E1" w:rsidRPr="00C318FE" w:rsidRDefault="009653E1" w:rsidP="002C2D0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Mar. 20</w:t>
            </w:r>
          </w:p>
        </w:tc>
        <w:tc>
          <w:tcPr>
            <w:tcW w:w="10800" w:type="dxa"/>
            <w:vMerge w:val="restart"/>
          </w:tcPr>
          <w:p w:rsidR="009653E1" w:rsidRDefault="009653E1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Play practice @ SE after school</w:t>
            </w:r>
          </w:p>
          <w:p w:rsidR="009653E1" w:rsidRDefault="009653E1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Meet and Greet Principal candidate in Mr. Goode’s room- after school until 4:15 p.m.</w:t>
            </w:r>
          </w:p>
          <w:p w:rsidR="009653E1" w:rsidRPr="00C318FE" w:rsidRDefault="009653E1" w:rsidP="008A718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</w:tc>
      </w:tr>
      <w:tr w:rsidR="009653E1" w:rsidRPr="00C318FE" w:rsidTr="00C318FE">
        <w:trPr>
          <w:cantSplit/>
          <w:trHeight w:val="512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8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Thursday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21</w:t>
            </w:r>
          </w:p>
        </w:tc>
        <w:tc>
          <w:tcPr>
            <w:tcW w:w="10800" w:type="dxa"/>
            <w:vMerge w:val="restart"/>
          </w:tcPr>
          <w:p w:rsidR="009653E1" w:rsidRDefault="009653E1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5</w:t>
            </w:r>
            <w:r w:rsidRPr="007F3F06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Puberty class – 1</w:t>
            </w:r>
            <w:r w:rsidRPr="007F3F06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hour</w:t>
            </w:r>
          </w:p>
          <w:p w:rsidR="009653E1" w:rsidRDefault="009653E1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Meet and Greet Principal candidate in Mr. Goode’s room- after school until 4:15 p.m.</w:t>
            </w:r>
          </w:p>
          <w:p w:rsidR="009653E1" w:rsidRDefault="009653E1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Track Practice at SJH until 5:00 p.m.</w:t>
            </w:r>
          </w:p>
          <w:p w:rsidR="009653E1" w:rsidRPr="00C318FE" w:rsidRDefault="009653E1" w:rsidP="00632DF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Cheer meeting for 8</w:t>
            </w:r>
            <w:r w:rsidRPr="00281AFD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graders @ SE – 2:45 p.m. – list will be sent out</w:t>
            </w:r>
          </w:p>
        </w:tc>
      </w:tr>
      <w:tr w:rsidR="009653E1" w:rsidRPr="00C318FE" w:rsidTr="00C318FE">
        <w:trPr>
          <w:cantSplit/>
          <w:trHeight w:val="485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44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Friday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Mar. 22</w:t>
            </w:r>
          </w:p>
        </w:tc>
        <w:tc>
          <w:tcPr>
            <w:tcW w:w="10800" w:type="dxa"/>
            <w:vMerge w:val="restart"/>
          </w:tcPr>
          <w:p w:rsidR="009653E1" w:rsidRDefault="009653E1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5</w:t>
            </w:r>
            <w:r w:rsidRPr="00A639C2">
              <w:rPr>
                <w:rFonts w:ascii="Verdana" w:hAnsi="Verdana" w:cs="Verdana"/>
                <w:bCs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 xml:space="preserve"> Grade to Greenbush all day</w:t>
            </w:r>
          </w:p>
          <w:p w:rsidR="009653E1" w:rsidRDefault="009653E1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Special Board Meeting</w:t>
            </w:r>
          </w:p>
          <w:p w:rsidR="009653E1" w:rsidRPr="00C318FE" w:rsidRDefault="009653E1" w:rsidP="009E281C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Track Practice at SE until 5:00 p.m.</w:t>
            </w:r>
          </w:p>
        </w:tc>
      </w:tr>
      <w:tr w:rsidR="009653E1" w:rsidRPr="00C318FE" w:rsidTr="00C318FE">
        <w:trPr>
          <w:cantSplit/>
          <w:trHeight w:val="62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480"/>
        </w:trPr>
        <w:tc>
          <w:tcPr>
            <w:tcW w:w="2448" w:type="dxa"/>
          </w:tcPr>
          <w:p w:rsidR="009653E1" w:rsidRPr="00C318FE" w:rsidRDefault="009653E1" w:rsidP="002D0102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Mar. 23</w:t>
            </w:r>
          </w:p>
        </w:tc>
        <w:tc>
          <w:tcPr>
            <w:tcW w:w="10800" w:type="dxa"/>
            <w:vMerge w:val="restart"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75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4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9653E1" w:rsidRPr="00C318FE" w:rsidRDefault="009653E1" w:rsidP="00297C97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9653E1" w:rsidRPr="00C318FE" w:rsidTr="00C318FE">
        <w:trPr>
          <w:cantSplit/>
          <w:trHeight w:val="530"/>
        </w:trPr>
        <w:tc>
          <w:tcPr>
            <w:tcW w:w="2448" w:type="dxa"/>
          </w:tcPr>
          <w:p w:rsidR="009653E1" w:rsidRPr="00C318FE" w:rsidRDefault="009653E1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9653E1" w:rsidRPr="00C318FE" w:rsidRDefault="009653E1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9653E1" w:rsidRPr="009F527B" w:rsidRDefault="009653E1" w:rsidP="00B366FC"/>
    <w:sectPr w:rsidR="009653E1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3E1" w:rsidRDefault="009653E1">
      <w:r>
        <w:separator/>
      </w:r>
    </w:p>
  </w:endnote>
  <w:endnote w:type="continuationSeparator" w:id="0">
    <w:p w:rsidR="009653E1" w:rsidRDefault="009653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3E1" w:rsidRPr="00C36A13" w:rsidRDefault="009653E1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3E1" w:rsidRDefault="009653E1">
      <w:r>
        <w:separator/>
      </w:r>
    </w:p>
  </w:footnote>
  <w:footnote w:type="continuationSeparator" w:id="0">
    <w:p w:rsidR="009653E1" w:rsidRDefault="009653E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53E1" w:rsidRPr="00C318FE" w:rsidRDefault="009653E1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9653E1" w:rsidRDefault="009653E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42F0E"/>
    <w:rsid w:val="00045678"/>
    <w:rsid w:val="00057287"/>
    <w:rsid w:val="00071AD0"/>
    <w:rsid w:val="00073F3D"/>
    <w:rsid w:val="000C2520"/>
    <w:rsid w:val="000C7D7F"/>
    <w:rsid w:val="000D4FE9"/>
    <w:rsid w:val="001236BC"/>
    <w:rsid w:val="001446E6"/>
    <w:rsid w:val="0017404A"/>
    <w:rsid w:val="001753A4"/>
    <w:rsid w:val="00183F4C"/>
    <w:rsid w:val="00197D0C"/>
    <w:rsid w:val="001A2474"/>
    <w:rsid w:val="001B099A"/>
    <w:rsid w:val="001C7624"/>
    <w:rsid w:val="001F5477"/>
    <w:rsid w:val="001F5DC8"/>
    <w:rsid w:val="001F709E"/>
    <w:rsid w:val="00223768"/>
    <w:rsid w:val="0026563D"/>
    <w:rsid w:val="00281AFD"/>
    <w:rsid w:val="002951DC"/>
    <w:rsid w:val="00295EF1"/>
    <w:rsid w:val="00297C97"/>
    <w:rsid w:val="002A39F5"/>
    <w:rsid w:val="002B5061"/>
    <w:rsid w:val="002C2D04"/>
    <w:rsid w:val="002C657D"/>
    <w:rsid w:val="002D0102"/>
    <w:rsid w:val="00305A0B"/>
    <w:rsid w:val="0033550E"/>
    <w:rsid w:val="0036385C"/>
    <w:rsid w:val="003732BF"/>
    <w:rsid w:val="00377343"/>
    <w:rsid w:val="003901BF"/>
    <w:rsid w:val="003920B2"/>
    <w:rsid w:val="003A0CA4"/>
    <w:rsid w:val="003A6197"/>
    <w:rsid w:val="003C73F5"/>
    <w:rsid w:val="004017C1"/>
    <w:rsid w:val="00417EE3"/>
    <w:rsid w:val="004229DC"/>
    <w:rsid w:val="0042447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44E2E"/>
    <w:rsid w:val="0057173C"/>
    <w:rsid w:val="005913E6"/>
    <w:rsid w:val="00593DA3"/>
    <w:rsid w:val="005A6962"/>
    <w:rsid w:val="005B1D7A"/>
    <w:rsid w:val="005C29A7"/>
    <w:rsid w:val="005D007B"/>
    <w:rsid w:val="005D0703"/>
    <w:rsid w:val="005D186D"/>
    <w:rsid w:val="005E34CC"/>
    <w:rsid w:val="005E7494"/>
    <w:rsid w:val="005F2297"/>
    <w:rsid w:val="005F5C57"/>
    <w:rsid w:val="0060431A"/>
    <w:rsid w:val="00631421"/>
    <w:rsid w:val="00632DF1"/>
    <w:rsid w:val="00633672"/>
    <w:rsid w:val="00634E15"/>
    <w:rsid w:val="0066676A"/>
    <w:rsid w:val="00673C26"/>
    <w:rsid w:val="006770E9"/>
    <w:rsid w:val="00683246"/>
    <w:rsid w:val="00686EC9"/>
    <w:rsid w:val="00697E98"/>
    <w:rsid w:val="006F6224"/>
    <w:rsid w:val="00700665"/>
    <w:rsid w:val="00700EA1"/>
    <w:rsid w:val="00715D16"/>
    <w:rsid w:val="00720D87"/>
    <w:rsid w:val="0072606B"/>
    <w:rsid w:val="00731AE7"/>
    <w:rsid w:val="00733AB5"/>
    <w:rsid w:val="0074778F"/>
    <w:rsid w:val="007513C8"/>
    <w:rsid w:val="00763E65"/>
    <w:rsid w:val="00774A09"/>
    <w:rsid w:val="00791CAD"/>
    <w:rsid w:val="00797AA6"/>
    <w:rsid w:val="007A2CBB"/>
    <w:rsid w:val="007A304F"/>
    <w:rsid w:val="007B3C0C"/>
    <w:rsid w:val="007F1A6B"/>
    <w:rsid w:val="007F3F06"/>
    <w:rsid w:val="0085090A"/>
    <w:rsid w:val="00855936"/>
    <w:rsid w:val="008632F4"/>
    <w:rsid w:val="00866074"/>
    <w:rsid w:val="00871EE2"/>
    <w:rsid w:val="0089095F"/>
    <w:rsid w:val="008A0DEA"/>
    <w:rsid w:val="008A48D4"/>
    <w:rsid w:val="008A7181"/>
    <w:rsid w:val="008C18C5"/>
    <w:rsid w:val="008D4141"/>
    <w:rsid w:val="008D562D"/>
    <w:rsid w:val="00900004"/>
    <w:rsid w:val="00917CAE"/>
    <w:rsid w:val="00922C21"/>
    <w:rsid w:val="00930209"/>
    <w:rsid w:val="00933877"/>
    <w:rsid w:val="009653E1"/>
    <w:rsid w:val="00967A7C"/>
    <w:rsid w:val="00970A7E"/>
    <w:rsid w:val="00975AF1"/>
    <w:rsid w:val="00986C7D"/>
    <w:rsid w:val="009A28AD"/>
    <w:rsid w:val="009A5E89"/>
    <w:rsid w:val="009B0EEA"/>
    <w:rsid w:val="009B1383"/>
    <w:rsid w:val="009B556D"/>
    <w:rsid w:val="009D1D80"/>
    <w:rsid w:val="009D3968"/>
    <w:rsid w:val="009E281C"/>
    <w:rsid w:val="009F527B"/>
    <w:rsid w:val="00A2342E"/>
    <w:rsid w:val="00A351EE"/>
    <w:rsid w:val="00A462B6"/>
    <w:rsid w:val="00A5067D"/>
    <w:rsid w:val="00A50EA2"/>
    <w:rsid w:val="00A52D77"/>
    <w:rsid w:val="00A639C2"/>
    <w:rsid w:val="00A930F7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06DFC"/>
    <w:rsid w:val="00C20B45"/>
    <w:rsid w:val="00C318FE"/>
    <w:rsid w:val="00C36A13"/>
    <w:rsid w:val="00C82B92"/>
    <w:rsid w:val="00CA2C39"/>
    <w:rsid w:val="00CC295F"/>
    <w:rsid w:val="00CC5F3F"/>
    <w:rsid w:val="00CD5268"/>
    <w:rsid w:val="00CF405E"/>
    <w:rsid w:val="00D074D7"/>
    <w:rsid w:val="00D2316D"/>
    <w:rsid w:val="00D25C1A"/>
    <w:rsid w:val="00D35C61"/>
    <w:rsid w:val="00D70538"/>
    <w:rsid w:val="00DA5BA9"/>
    <w:rsid w:val="00DB6CEE"/>
    <w:rsid w:val="00DC2F4C"/>
    <w:rsid w:val="00DC758B"/>
    <w:rsid w:val="00DF2519"/>
    <w:rsid w:val="00E0145E"/>
    <w:rsid w:val="00E10525"/>
    <w:rsid w:val="00E204A8"/>
    <w:rsid w:val="00E715F2"/>
    <w:rsid w:val="00E87D68"/>
    <w:rsid w:val="00E9722C"/>
    <w:rsid w:val="00EA21F1"/>
    <w:rsid w:val="00EA2D65"/>
    <w:rsid w:val="00EA4995"/>
    <w:rsid w:val="00EC7ED2"/>
    <w:rsid w:val="00EF04D2"/>
    <w:rsid w:val="00EF66B0"/>
    <w:rsid w:val="00F00DFD"/>
    <w:rsid w:val="00F04A2A"/>
    <w:rsid w:val="00F10CCE"/>
    <w:rsid w:val="00F30B7D"/>
    <w:rsid w:val="00F34333"/>
    <w:rsid w:val="00F35A16"/>
    <w:rsid w:val="00F53647"/>
    <w:rsid w:val="00F64586"/>
    <w:rsid w:val="00F64AD2"/>
    <w:rsid w:val="00F6627B"/>
    <w:rsid w:val="00F67087"/>
    <w:rsid w:val="00F721C0"/>
    <w:rsid w:val="00F77AF8"/>
    <w:rsid w:val="00F86BA8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164</Words>
  <Characters>935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2017-12-04T13:58:00Z</cp:lastPrinted>
  <dcterms:created xsi:type="dcterms:W3CDTF">2019-03-18T20:01:00Z</dcterms:created>
  <dcterms:modified xsi:type="dcterms:W3CDTF">2019-03-18T20:01:00Z</dcterms:modified>
</cp:coreProperties>
</file>