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DBF" w:rsidRDefault="001E3DBF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03-25-2019 to 03-30-2019</w:t>
      </w:r>
    </w:p>
    <w:p w:rsidR="001E3DBF" w:rsidRPr="005D186D" w:rsidRDefault="001E3DBF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1E3DBF" w:rsidRPr="00C318FE" w:rsidTr="00C318FE">
        <w:trPr>
          <w:cantSplit/>
          <w:trHeight w:val="460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Mar. 25</w:t>
            </w:r>
          </w:p>
        </w:tc>
        <w:tc>
          <w:tcPr>
            <w:tcW w:w="10800" w:type="dxa"/>
            <w:vMerge w:val="restart"/>
          </w:tcPr>
          <w:p w:rsidR="001E3DBF" w:rsidRPr="00C318FE" w:rsidRDefault="001E3DBF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at SJH until 5:00 p.m.</w:t>
            </w:r>
          </w:p>
        </w:tc>
      </w:tr>
      <w:tr w:rsidR="001E3DBF" w:rsidRPr="00C318FE" w:rsidTr="00C318FE">
        <w:trPr>
          <w:cantSplit/>
          <w:trHeight w:val="548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1E3DBF" w:rsidRPr="00C318FE" w:rsidRDefault="001E3DB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1E3DBF" w:rsidRPr="00C318FE" w:rsidTr="00C318FE">
        <w:trPr>
          <w:cantSplit/>
          <w:trHeight w:val="500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Mar. 26</w:t>
            </w:r>
          </w:p>
        </w:tc>
        <w:tc>
          <w:tcPr>
            <w:tcW w:w="10800" w:type="dxa"/>
            <w:vMerge w:val="restart"/>
          </w:tcPr>
          <w:p w:rsidR="001E3DBF" w:rsidRDefault="001E3DBF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3</w:t>
            </w:r>
            <w:r w:rsidRPr="00104AA1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>, 4</w:t>
            </w:r>
            <w:r w:rsidRPr="00104AA1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>, 7</w:t>
            </w:r>
            <w:r w:rsidRPr="00104AA1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8</w:t>
            </w:r>
            <w:r w:rsidRPr="00104AA1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(check testing schedule)</w:t>
            </w:r>
          </w:p>
          <w:p w:rsidR="001E3DBF" w:rsidRDefault="001E3DBF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  <w:p w:rsidR="001E3DBF" w:rsidRDefault="001E3DBF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at SE until 5:00 p.m.</w:t>
            </w:r>
          </w:p>
          <w:p w:rsidR="001E3DBF" w:rsidRPr="00C318FE" w:rsidRDefault="001E3DBF" w:rsidP="002B506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1E3DBF" w:rsidRPr="00C318FE" w:rsidTr="00C318FE">
        <w:trPr>
          <w:cantSplit/>
          <w:trHeight w:val="557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1E3DBF" w:rsidRPr="00C318FE" w:rsidRDefault="001E3DB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1E3DBF" w:rsidRPr="00C318FE" w:rsidTr="00C318FE">
        <w:trPr>
          <w:cantSplit/>
          <w:trHeight w:val="540"/>
        </w:trPr>
        <w:tc>
          <w:tcPr>
            <w:tcW w:w="2448" w:type="dxa"/>
          </w:tcPr>
          <w:p w:rsidR="001E3DBF" w:rsidRPr="00C318FE" w:rsidRDefault="001E3DBF" w:rsidP="002C2D0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Mar. 27</w:t>
            </w:r>
          </w:p>
        </w:tc>
        <w:tc>
          <w:tcPr>
            <w:tcW w:w="10800" w:type="dxa"/>
            <w:vMerge w:val="restart"/>
          </w:tcPr>
          <w:p w:rsidR="001E3DBF" w:rsidRDefault="001E3DBF" w:rsidP="00104AA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3</w:t>
            </w:r>
            <w:r w:rsidRPr="00104AA1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>, 4</w:t>
            </w:r>
            <w:r w:rsidRPr="00104AA1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>, 7</w:t>
            </w:r>
            <w:r w:rsidRPr="00104AA1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8</w:t>
            </w:r>
            <w:r w:rsidRPr="00104AA1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(check testing schedule)</w:t>
            </w:r>
          </w:p>
          <w:p w:rsidR="001E3DBF" w:rsidRDefault="001E3DBF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KESA on site visit</w:t>
            </w:r>
          </w:p>
          <w:p w:rsidR="001E3DBF" w:rsidRDefault="001E3DBF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  <w:p w:rsidR="001E3DBF" w:rsidRPr="00C318FE" w:rsidRDefault="001E3DBF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at SJH until 5:00 p.m.</w:t>
            </w:r>
          </w:p>
        </w:tc>
      </w:tr>
      <w:tr w:rsidR="001E3DBF" w:rsidRPr="00C318FE" w:rsidTr="00C318FE">
        <w:trPr>
          <w:cantSplit/>
          <w:trHeight w:val="512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1E3DBF" w:rsidRPr="00C318FE" w:rsidRDefault="001E3DB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1E3DBF" w:rsidRPr="00C318FE" w:rsidTr="00C318FE">
        <w:trPr>
          <w:cantSplit/>
          <w:trHeight w:val="580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Mar. 28</w:t>
            </w:r>
          </w:p>
        </w:tc>
        <w:tc>
          <w:tcPr>
            <w:tcW w:w="10800" w:type="dxa"/>
            <w:vMerge w:val="restart"/>
          </w:tcPr>
          <w:p w:rsidR="001E3DBF" w:rsidRDefault="001E3DBF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at SJH until 5:00 p.m.</w:t>
            </w:r>
          </w:p>
          <w:p w:rsidR="001E3DBF" w:rsidRPr="00C318FE" w:rsidRDefault="001E3DBF" w:rsidP="00632DF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1E3DBF" w:rsidRPr="00C318FE" w:rsidTr="00C318FE">
        <w:trPr>
          <w:cantSplit/>
          <w:trHeight w:val="485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1E3DBF" w:rsidRPr="00C318FE" w:rsidRDefault="001E3DB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1E3DBF" w:rsidRPr="00C318FE" w:rsidTr="00C318FE">
        <w:trPr>
          <w:cantSplit/>
          <w:trHeight w:val="440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Mar. 29</w:t>
            </w:r>
          </w:p>
        </w:tc>
        <w:tc>
          <w:tcPr>
            <w:tcW w:w="10800" w:type="dxa"/>
            <w:vMerge w:val="restart"/>
          </w:tcPr>
          <w:p w:rsidR="001E3DBF" w:rsidRDefault="001E3DBF" w:rsidP="009E281C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Track pictures right after school</w:t>
            </w:r>
          </w:p>
          <w:p w:rsidR="001E3DBF" w:rsidRPr="00C318FE" w:rsidRDefault="001E3DBF" w:rsidP="009E281C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Track Practice at SE until 5:00 p.m.</w:t>
            </w:r>
          </w:p>
        </w:tc>
      </w:tr>
      <w:tr w:rsidR="001E3DBF" w:rsidRPr="00C318FE" w:rsidTr="00C318FE">
        <w:trPr>
          <w:cantSplit/>
          <w:trHeight w:val="620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1E3DBF" w:rsidRPr="00C318FE" w:rsidRDefault="001E3DB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1E3DBF" w:rsidRPr="00C318FE" w:rsidTr="00C318FE">
        <w:trPr>
          <w:cantSplit/>
          <w:trHeight w:val="480"/>
        </w:trPr>
        <w:tc>
          <w:tcPr>
            <w:tcW w:w="2448" w:type="dxa"/>
          </w:tcPr>
          <w:p w:rsidR="001E3DBF" w:rsidRPr="00C318FE" w:rsidRDefault="001E3DBF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Mar. 30</w:t>
            </w:r>
          </w:p>
        </w:tc>
        <w:tc>
          <w:tcPr>
            <w:tcW w:w="10800" w:type="dxa"/>
            <w:vMerge w:val="restart"/>
          </w:tcPr>
          <w:p w:rsidR="001E3DBF" w:rsidRPr="00C318FE" w:rsidRDefault="001E3DBF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State Archery Tournament @ Pratt – leave at 7:00 a.m.</w:t>
            </w:r>
          </w:p>
        </w:tc>
      </w:tr>
      <w:tr w:rsidR="001E3DBF" w:rsidRPr="00C318FE" w:rsidTr="00C318FE">
        <w:trPr>
          <w:cantSplit/>
          <w:trHeight w:val="575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1E3DBF" w:rsidRPr="00C318FE" w:rsidRDefault="001E3DB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1E3DBF" w:rsidRPr="00C318FE" w:rsidTr="00C318FE">
        <w:trPr>
          <w:cantSplit/>
          <w:trHeight w:val="540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1E3DBF" w:rsidRDefault="001E3DBF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1 – Dental Clinic Here</w:t>
            </w:r>
          </w:p>
          <w:p w:rsidR="001E3DBF" w:rsidRDefault="001E3DBF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2 – Track meet @ Girard</w:t>
            </w:r>
          </w:p>
          <w:p w:rsidR="001E3DBF" w:rsidRPr="00C318FE" w:rsidRDefault="001E3DBF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4 – Track meet @ Riverton</w:t>
            </w:r>
          </w:p>
        </w:tc>
      </w:tr>
      <w:tr w:rsidR="001E3DBF" w:rsidRPr="00C318FE" w:rsidTr="00C318FE">
        <w:trPr>
          <w:cantSplit/>
          <w:trHeight w:val="530"/>
        </w:trPr>
        <w:tc>
          <w:tcPr>
            <w:tcW w:w="2448" w:type="dxa"/>
          </w:tcPr>
          <w:p w:rsidR="001E3DBF" w:rsidRPr="00C318FE" w:rsidRDefault="001E3DB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1E3DBF" w:rsidRPr="00C318FE" w:rsidRDefault="001E3DB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1E3DBF" w:rsidRPr="009F527B" w:rsidRDefault="001E3DBF" w:rsidP="00B366FC"/>
    <w:sectPr w:rsidR="001E3DBF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DBF" w:rsidRDefault="001E3DBF">
      <w:r>
        <w:separator/>
      </w:r>
    </w:p>
  </w:endnote>
  <w:endnote w:type="continuationSeparator" w:id="0">
    <w:p w:rsidR="001E3DBF" w:rsidRDefault="001E3D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DBF" w:rsidRPr="00C36A13" w:rsidRDefault="001E3DBF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DBF" w:rsidRDefault="001E3DBF">
      <w:r>
        <w:separator/>
      </w:r>
    </w:p>
  </w:footnote>
  <w:footnote w:type="continuationSeparator" w:id="0">
    <w:p w:rsidR="001E3DBF" w:rsidRDefault="001E3D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DBF" w:rsidRPr="00C318FE" w:rsidRDefault="001E3DBF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1E3DBF" w:rsidRDefault="001E3DB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42F0E"/>
    <w:rsid w:val="00045678"/>
    <w:rsid w:val="00057287"/>
    <w:rsid w:val="00071AD0"/>
    <w:rsid w:val="00073F3D"/>
    <w:rsid w:val="000C7D7F"/>
    <w:rsid w:val="000D4FE9"/>
    <w:rsid w:val="00104AA1"/>
    <w:rsid w:val="00110621"/>
    <w:rsid w:val="001236BC"/>
    <w:rsid w:val="001446E6"/>
    <w:rsid w:val="0017404A"/>
    <w:rsid w:val="001753A4"/>
    <w:rsid w:val="00183F4C"/>
    <w:rsid w:val="00197D0C"/>
    <w:rsid w:val="001A2474"/>
    <w:rsid w:val="001B099A"/>
    <w:rsid w:val="001C7624"/>
    <w:rsid w:val="001E3DBF"/>
    <w:rsid w:val="001F5477"/>
    <w:rsid w:val="001F5DC8"/>
    <w:rsid w:val="001F709E"/>
    <w:rsid w:val="00223768"/>
    <w:rsid w:val="0026563D"/>
    <w:rsid w:val="00281AFD"/>
    <w:rsid w:val="002951DC"/>
    <w:rsid w:val="00297C97"/>
    <w:rsid w:val="002A39F5"/>
    <w:rsid w:val="002B5061"/>
    <w:rsid w:val="002C2D04"/>
    <w:rsid w:val="002C657D"/>
    <w:rsid w:val="002D0102"/>
    <w:rsid w:val="00305A0B"/>
    <w:rsid w:val="0033550E"/>
    <w:rsid w:val="0036385C"/>
    <w:rsid w:val="003732BF"/>
    <w:rsid w:val="00377343"/>
    <w:rsid w:val="003901BF"/>
    <w:rsid w:val="003920B2"/>
    <w:rsid w:val="003A0CA4"/>
    <w:rsid w:val="003A6197"/>
    <w:rsid w:val="003C73F5"/>
    <w:rsid w:val="004017C1"/>
    <w:rsid w:val="00417EE3"/>
    <w:rsid w:val="004229DC"/>
    <w:rsid w:val="0042447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60DF3"/>
    <w:rsid w:val="0057173C"/>
    <w:rsid w:val="005913E6"/>
    <w:rsid w:val="00593DA3"/>
    <w:rsid w:val="005A6962"/>
    <w:rsid w:val="005B1D7A"/>
    <w:rsid w:val="005C29A7"/>
    <w:rsid w:val="005D007B"/>
    <w:rsid w:val="005D0703"/>
    <w:rsid w:val="005D186D"/>
    <w:rsid w:val="005E34CC"/>
    <w:rsid w:val="005E7494"/>
    <w:rsid w:val="005F2297"/>
    <w:rsid w:val="005F5C57"/>
    <w:rsid w:val="0060431A"/>
    <w:rsid w:val="00631421"/>
    <w:rsid w:val="00632DF1"/>
    <w:rsid w:val="00633672"/>
    <w:rsid w:val="00634E15"/>
    <w:rsid w:val="0066676A"/>
    <w:rsid w:val="00673C26"/>
    <w:rsid w:val="006770E9"/>
    <w:rsid w:val="00683246"/>
    <w:rsid w:val="00686EC9"/>
    <w:rsid w:val="00697E98"/>
    <w:rsid w:val="006F6224"/>
    <w:rsid w:val="00700665"/>
    <w:rsid w:val="00700EA1"/>
    <w:rsid w:val="00715D16"/>
    <w:rsid w:val="00720D87"/>
    <w:rsid w:val="0072606B"/>
    <w:rsid w:val="00731AE7"/>
    <w:rsid w:val="00733AB5"/>
    <w:rsid w:val="0074778F"/>
    <w:rsid w:val="007513C8"/>
    <w:rsid w:val="00763E65"/>
    <w:rsid w:val="00774A09"/>
    <w:rsid w:val="00791CAD"/>
    <w:rsid w:val="00797AA6"/>
    <w:rsid w:val="007A2CBB"/>
    <w:rsid w:val="007A304F"/>
    <w:rsid w:val="007B3C0C"/>
    <w:rsid w:val="007F1A6B"/>
    <w:rsid w:val="007F3F06"/>
    <w:rsid w:val="0085090A"/>
    <w:rsid w:val="00855936"/>
    <w:rsid w:val="008632F4"/>
    <w:rsid w:val="00866074"/>
    <w:rsid w:val="00871EE2"/>
    <w:rsid w:val="0089095F"/>
    <w:rsid w:val="008A0DEA"/>
    <w:rsid w:val="008A48D4"/>
    <w:rsid w:val="008A7181"/>
    <w:rsid w:val="008B3E9A"/>
    <w:rsid w:val="008C18C5"/>
    <w:rsid w:val="008D4141"/>
    <w:rsid w:val="008D562D"/>
    <w:rsid w:val="00900004"/>
    <w:rsid w:val="00917CAE"/>
    <w:rsid w:val="00922C21"/>
    <w:rsid w:val="00930209"/>
    <w:rsid w:val="00933877"/>
    <w:rsid w:val="00967A7C"/>
    <w:rsid w:val="00970A7E"/>
    <w:rsid w:val="00975AF1"/>
    <w:rsid w:val="00986C7D"/>
    <w:rsid w:val="009952A1"/>
    <w:rsid w:val="009A28AD"/>
    <w:rsid w:val="009A5E89"/>
    <w:rsid w:val="009B0EEA"/>
    <w:rsid w:val="009B1383"/>
    <w:rsid w:val="009B556D"/>
    <w:rsid w:val="009D1D80"/>
    <w:rsid w:val="009D3968"/>
    <w:rsid w:val="009E281C"/>
    <w:rsid w:val="009F527B"/>
    <w:rsid w:val="00A2342E"/>
    <w:rsid w:val="00A351EE"/>
    <w:rsid w:val="00A462B6"/>
    <w:rsid w:val="00A5067D"/>
    <w:rsid w:val="00A50EA2"/>
    <w:rsid w:val="00A52D77"/>
    <w:rsid w:val="00A639C2"/>
    <w:rsid w:val="00A930F7"/>
    <w:rsid w:val="00AA0CC1"/>
    <w:rsid w:val="00AB3051"/>
    <w:rsid w:val="00AD0F2F"/>
    <w:rsid w:val="00AE4476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C05CB9"/>
    <w:rsid w:val="00C06DFC"/>
    <w:rsid w:val="00C20B45"/>
    <w:rsid w:val="00C318FE"/>
    <w:rsid w:val="00C36A13"/>
    <w:rsid w:val="00C82B92"/>
    <w:rsid w:val="00CA0B73"/>
    <w:rsid w:val="00CA2C39"/>
    <w:rsid w:val="00CA410E"/>
    <w:rsid w:val="00CC295F"/>
    <w:rsid w:val="00CC5F3F"/>
    <w:rsid w:val="00CD5268"/>
    <w:rsid w:val="00CF405E"/>
    <w:rsid w:val="00D074D7"/>
    <w:rsid w:val="00D2316D"/>
    <w:rsid w:val="00D25C1A"/>
    <w:rsid w:val="00D35C61"/>
    <w:rsid w:val="00D70538"/>
    <w:rsid w:val="00DA5BA9"/>
    <w:rsid w:val="00DB6CEE"/>
    <w:rsid w:val="00DC2F4C"/>
    <w:rsid w:val="00DC758B"/>
    <w:rsid w:val="00DF2519"/>
    <w:rsid w:val="00E0145E"/>
    <w:rsid w:val="00E10525"/>
    <w:rsid w:val="00E204A8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112</Words>
  <Characters>644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2017-12-04T13:58:00Z</cp:lastPrinted>
  <dcterms:created xsi:type="dcterms:W3CDTF">2019-03-25T17:35:00Z</dcterms:created>
  <dcterms:modified xsi:type="dcterms:W3CDTF">2019-03-25T17:35:00Z</dcterms:modified>
</cp:coreProperties>
</file>