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4E0" w:rsidRDefault="005604E0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04-15-2019 to 04-20-2019</w:t>
      </w:r>
    </w:p>
    <w:p w:rsidR="005604E0" w:rsidRPr="005D186D" w:rsidRDefault="005604E0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5604E0" w:rsidRPr="00C318FE" w:rsidTr="00C318FE">
        <w:trPr>
          <w:cantSplit/>
          <w:trHeight w:val="460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Apr. 15</w:t>
            </w:r>
          </w:p>
        </w:tc>
        <w:tc>
          <w:tcPr>
            <w:tcW w:w="10800" w:type="dxa"/>
            <w:vMerge w:val="restart"/>
          </w:tcPr>
          <w:p w:rsidR="005604E0" w:rsidRDefault="005604E0" w:rsidP="009F485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meet @ Columbus</w:t>
            </w:r>
          </w:p>
          <w:p w:rsidR="005604E0" w:rsidRDefault="005604E0" w:rsidP="009F485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2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3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</w:t>
            </w:r>
          </w:p>
          <w:p w:rsidR="005604E0" w:rsidRPr="00C318FE" w:rsidRDefault="005604E0" w:rsidP="009F485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Forensics only practice after school</w:t>
            </w:r>
          </w:p>
        </w:tc>
      </w:tr>
      <w:tr w:rsidR="005604E0" w:rsidRPr="00C318FE" w:rsidTr="00C318FE">
        <w:trPr>
          <w:cantSplit/>
          <w:trHeight w:val="548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604E0" w:rsidRPr="00C318FE" w:rsidRDefault="005604E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500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Apr. 16</w:t>
            </w:r>
          </w:p>
        </w:tc>
        <w:tc>
          <w:tcPr>
            <w:tcW w:w="10800" w:type="dxa"/>
            <w:vMerge w:val="restart"/>
          </w:tcPr>
          <w:p w:rsidR="005604E0" w:rsidRDefault="005604E0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2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3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rd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8A &amp; 5B, 7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8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5A </w:t>
            </w:r>
          </w:p>
          <w:p w:rsidR="005604E0" w:rsidRDefault="005604E0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Forensics Tournament – leave @ 3:00 p.m.</w:t>
            </w:r>
          </w:p>
          <w:p w:rsidR="005604E0" w:rsidRDefault="005604E0" w:rsidP="002B5061">
            <w:pPr>
              <w:rPr>
                <w:rFonts w:ascii="Verdana" w:hAnsi="Verdana" w:cs="Verdana"/>
                <w:sz w:val="20"/>
                <w:szCs w:val="20"/>
              </w:rPr>
            </w:pPr>
          </w:p>
          <w:p w:rsidR="005604E0" w:rsidRPr="00C318FE" w:rsidRDefault="005604E0" w:rsidP="002B506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557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604E0" w:rsidRPr="00C318FE" w:rsidRDefault="005604E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540"/>
        </w:trPr>
        <w:tc>
          <w:tcPr>
            <w:tcW w:w="2448" w:type="dxa"/>
          </w:tcPr>
          <w:p w:rsidR="005604E0" w:rsidRPr="00C318FE" w:rsidRDefault="005604E0" w:rsidP="002C2D0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Apr. 17</w:t>
            </w:r>
          </w:p>
        </w:tc>
        <w:tc>
          <w:tcPr>
            <w:tcW w:w="10800" w:type="dxa"/>
            <w:vMerge w:val="restart"/>
          </w:tcPr>
          <w:p w:rsidR="005604E0" w:rsidRDefault="005604E0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1</w:t>
            </w:r>
            <w:r w:rsidRPr="0084228F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2</w:t>
            </w:r>
            <w:r w:rsidRPr="0084228F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 hours – 8B &amp; 5B, 6</w:t>
            </w:r>
            <w:r w:rsidRPr="00CF7379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7</w:t>
            </w:r>
            <w:r w:rsidRPr="00CF7379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6A,  7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8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hours – 5A</w:t>
            </w:r>
          </w:p>
          <w:p w:rsidR="005604E0" w:rsidRDefault="005604E0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  <w:p w:rsidR="005604E0" w:rsidRDefault="005604E0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Student Council @ Greenbush – 8:00a.m – 12:00p.m.</w:t>
            </w:r>
          </w:p>
          <w:p w:rsidR="005604E0" w:rsidRPr="00C318FE" w:rsidRDefault="005604E0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Track Meet @ Riverton – leave @ 9:45 a.m. </w:t>
            </w:r>
          </w:p>
        </w:tc>
      </w:tr>
      <w:tr w:rsidR="005604E0" w:rsidRPr="00C318FE" w:rsidTr="00C318FE">
        <w:trPr>
          <w:cantSplit/>
          <w:trHeight w:val="512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604E0" w:rsidRPr="00C318FE" w:rsidRDefault="005604E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580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Apr. 18</w:t>
            </w:r>
          </w:p>
        </w:tc>
        <w:tc>
          <w:tcPr>
            <w:tcW w:w="10800" w:type="dxa"/>
            <w:vMerge w:val="restart"/>
          </w:tcPr>
          <w:p w:rsidR="005604E0" w:rsidRDefault="005604E0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Testing – 1</w:t>
            </w:r>
            <w:r w:rsidRPr="0084228F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2</w:t>
            </w:r>
            <w:r w:rsidRPr="0084228F">
              <w:rPr>
                <w:rFonts w:ascii="Verdana" w:hAnsi="Verdana" w:cs="Verdana"/>
                <w:sz w:val="20"/>
                <w:szCs w:val="20"/>
                <w:vertAlign w:val="superscript"/>
              </w:rPr>
              <w:t>nd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 hours – 8B, 6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&amp; 7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-6A</w:t>
            </w:r>
          </w:p>
          <w:p w:rsidR="005604E0" w:rsidRDefault="005604E0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Track Meet @ Northeast – leave @ 12:45 p.m. </w:t>
            </w:r>
          </w:p>
          <w:p w:rsidR="005604E0" w:rsidRPr="00C318FE" w:rsidRDefault="005604E0" w:rsidP="00632DF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485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604E0" w:rsidRPr="00C318FE" w:rsidRDefault="005604E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440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Apr. 19</w:t>
            </w:r>
          </w:p>
        </w:tc>
        <w:tc>
          <w:tcPr>
            <w:tcW w:w="10800" w:type="dxa"/>
            <w:vMerge w:val="restart"/>
          </w:tcPr>
          <w:p w:rsidR="005604E0" w:rsidRPr="00C318FE" w:rsidRDefault="005604E0" w:rsidP="009F4853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No School</w:t>
            </w:r>
          </w:p>
        </w:tc>
      </w:tr>
      <w:tr w:rsidR="005604E0" w:rsidRPr="00C318FE" w:rsidTr="00C318FE">
        <w:trPr>
          <w:cantSplit/>
          <w:trHeight w:val="620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604E0" w:rsidRPr="00C318FE" w:rsidRDefault="005604E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480"/>
        </w:trPr>
        <w:tc>
          <w:tcPr>
            <w:tcW w:w="2448" w:type="dxa"/>
          </w:tcPr>
          <w:p w:rsidR="005604E0" w:rsidRPr="00C318FE" w:rsidRDefault="005604E0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Apr. 20</w:t>
            </w:r>
          </w:p>
        </w:tc>
        <w:tc>
          <w:tcPr>
            <w:tcW w:w="10800" w:type="dxa"/>
            <w:vMerge w:val="restart"/>
          </w:tcPr>
          <w:p w:rsidR="005604E0" w:rsidRPr="00C318FE" w:rsidRDefault="005604E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575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604E0" w:rsidRPr="00C318FE" w:rsidRDefault="005604E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604E0" w:rsidRPr="00C318FE" w:rsidTr="00C318FE">
        <w:trPr>
          <w:cantSplit/>
          <w:trHeight w:val="540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5604E0" w:rsidRDefault="005604E0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22 – No School</w:t>
            </w:r>
          </w:p>
          <w:p w:rsidR="005604E0" w:rsidRDefault="005604E0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23 – 6</w:t>
            </w:r>
            <w:r w:rsidRPr="009F4853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Immunization Clinic</w:t>
            </w:r>
          </w:p>
          <w:p w:rsidR="005604E0" w:rsidRDefault="005604E0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25 – Track meet @ Oswego</w:t>
            </w:r>
          </w:p>
          <w:p w:rsidR="005604E0" w:rsidRPr="00C318FE" w:rsidRDefault="005604E0" w:rsidP="00297C97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April 26 – SJH Play @ SE – 6:30 p.m.</w:t>
            </w:r>
          </w:p>
        </w:tc>
      </w:tr>
      <w:tr w:rsidR="005604E0" w:rsidRPr="00C318FE" w:rsidTr="00C318FE">
        <w:trPr>
          <w:cantSplit/>
          <w:trHeight w:val="530"/>
        </w:trPr>
        <w:tc>
          <w:tcPr>
            <w:tcW w:w="2448" w:type="dxa"/>
          </w:tcPr>
          <w:p w:rsidR="005604E0" w:rsidRPr="00C318FE" w:rsidRDefault="005604E0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604E0" w:rsidRPr="00C318FE" w:rsidRDefault="005604E0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5604E0" w:rsidRPr="009F527B" w:rsidRDefault="005604E0" w:rsidP="00B366FC"/>
    <w:sectPr w:rsidR="005604E0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4E0" w:rsidRDefault="005604E0">
      <w:r>
        <w:separator/>
      </w:r>
    </w:p>
  </w:endnote>
  <w:endnote w:type="continuationSeparator" w:id="0">
    <w:p w:rsidR="005604E0" w:rsidRDefault="005604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4E0" w:rsidRPr="00C36A13" w:rsidRDefault="005604E0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4E0" w:rsidRDefault="005604E0">
      <w:r>
        <w:separator/>
      </w:r>
    </w:p>
  </w:footnote>
  <w:footnote w:type="continuationSeparator" w:id="0">
    <w:p w:rsidR="005604E0" w:rsidRDefault="005604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4E0" w:rsidRPr="00C318FE" w:rsidRDefault="005604E0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5604E0" w:rsidRDefault="005604E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42F0E"/>
    <w:rsid w:val="00045678"/>
    <w:rsid w:val="00057287"/>
    <w:rsid w:val="00071AD0"/>
    <w:rsid w:val="00073F3D"/>
    <w:rsid w:val="000C7D7F"/>
    <w:rsid w:val="000D4FE9"/>
    <w:rsid w:val="00104AA1"/>
    <w:rsid w:val="001236BC"/>
    <w:rsid w:val="001446E6"/>
    <w:rsid w:val="0017404A"/>
    <w:rsid w:val="001753A4"/>
    <w:rsid w:val="00183F4C"/>
    <w:rsid w:val="001916E4"/>
    <w:rsid w:val="00197D0C"/>
    <w:rsid w:val="001A2474"/>
    <w:rsid w:val="001B099A"/>
    <w:rsid w:val="001C7624"/>
    <w:rsid w:val="001F5477"/>
    <w:rsid w:val="001F5DC8"/>
    <w:rsid w:val="001F709E"/>
    <w:rsid w:val="0020298C"/>
    <w:rsid w:val="00223768"/>
    <w:rsid w:val="0026563D"/>
    <w:rsid w:val="00281AFD"/>
    <w:rsid w:val="002951DC"/>
    <w:rsid w:val="00297C97"/>
    <w:rsid w:val="002A39F5"/>
    <w:rsid w:val="002B5061"/>
    <w:rsid w:val="002C2D04"/>
    <w:rsid w:val="002C657D"/>
    <w:rsid w:val="002D0102"/>
    <w:rsid w:val="00305374"/>
    <w:rsid w:val="00305A0B"/>
    <w:rsid w:val="00321FDB"/>
    <w:rsid w:val="0033550E"/>
    <w:rsid w:val="0036385C"/>
    <w:rsid w:val="003732BF"/>
    <w:rsid w:val="00377343"/>
    <w:rsid w:val="003901BF"/>
    <w:rsid w:val="003920B2"/>
    <w:rsid w:val="003A0CA4"/>
    <w:rsid w:val="003A6197"/>
    <w:rsid w:val="003C53EA"/>
    <w:rsid w:val="003C73F5"/>
    <w:rsid w:val="003F505F"/>
    <w:rsid w:val="004017C1"/>
    <w:rsid w:val="00417EE3"/>
    <w:rsid w:val="004229DC"/>
    <w:rsid w:val="0042447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604E0"/>
    <w:rsid w:val="00560DF3"/>
    <w:rsid w:val="0057173C"/>
    <w:rsid w:val="005913E6"/>
    <w:rsid w:val="00593DA3"/>
    <w:rsid w:val="005A6962"/>
    <w:rsid w:val="005B1D7A"/>
    <w:rsid w:val="005C29A7"/>
    <w:rsid w:val="005D007B"/>
    <w:rsid w:val="005D0703"/>
    <w:rsid w:val="005D186D"/>
    <w:rsid w:val="005E34CC"/>
    <w:rsid w:val="005E7494"/>
    <w:rsid w:val="005F2297"/>
    <w:rsid w:val="005F5C57"/>
    <w:rsid w:val="0060431A"/>
    <w:rsid w:val="00631421"/>
    <w:rsid w:val="00632DF1"/>
    <w:rsid w:val="00633672"/>
    <w:rsid w:val="00634E15"/>
    <w:rsid w:val="0066676A"/>
    <w:rsid w:val="00673C26"/>
    <w:rsid w:val="006770E9"/>
    <w:rsid w:val="00683246"/>
    <w:rsid w:val="00686EC9"/>
    <w:rsid w:val="00697E98"/>
    <w:rsid w:val="006F6224"/>
    <w:rsid w:val="00700665"/>
    <w:rsid w:val="00700EA1"/>
    <w:rsid w:val="00712BFF"/>
    <w:rsid w:val="00715D16"/>
    <w:rsid w:val="00720D87"/>
    <w:rsid w:val="0072606B"/>
    <w:rsid w:val="00731AE7"/>
    <w:rsid w:val="00733AB5"/>
    <w:rsid w:val="0074778F"/>
    <w:rsid w:val="007513C8"/>
    <w:rsid w:val="00754CFB"/>
    <w:rsid w:val="00763E65"/>
    <w:rsid w:val="00774A09"/>
    <w:rsid w:val="00791CAD"/>
    <w:rsid w:val="00797AA6"/>
    <w:rsid w:val="007A2CBB"/>
    <w:rsid w:val="007A304F"/>
    <w:rsid w:val="007B3C0C"/>
    <w:rsid w:val="007F1A6B"/>
    <w:rsid w:val="007F30F1"/>
    <w:rsid w:val="007F3F06"/>
    <w:rsid w:val="0084228F"/>
    <w:rsid w:val="00844437"/>
    <w:rsid w:val="0085090A"/>
    <w:rsid w:val="0085405C"/>
    <w:rsid w:val="00855936"/>
    <w:rsid w:val="008632F4"/>
    <w:rsid w:val="00866074"/>
    <w:rsid w:val="00871EE2"/>
    <w:rsid w:val="0089095F"/>
    <w:rsid w:val="008A0DEA"/>
    <w:rsid w:val="008A48D4"/>
    <w:rsid w:val="008A7181"/>
    <w:rsid w:val="008C18C5"/>
    <w:rsid w:val="008D4141"/>
    <w:rsid w:val="008D562D"/>
    <w:rsid w:val="00900004"/>
    <w:rsid w:val="00917CAE"/>
    <w:rsid w:val="00922C21"/>
    <w:rsid w:val="00930209"/>
    <w:rsid w:val="00933877"/>
    <w:rsid w:val="00967A7C"/>
    <w:rsid w:val="00970A7E"/>
    <w:rsid w:val="00975AF1"/>
    <w:rsid w:val="00986C7D"/>
    <w:rsid w:val="009952A1"/>
    <w:rsid w:val="009A28AD"/>
    <w:rsid w:val="009A5E89"/>
    <w:rsid w:val="009B0EEA"/>
    <w:rsid w:val="009B1383"/>
    <w:rsid w:val="009B556D"/>
    <w:rsid w:val="009D1D80"/>
    <w:rsid w:val="009D3968"/>
    <w:rsid w:val="009E281C"/>
    <w:rsid w:val="009F4853"/>
    <w:rsid w:val="009F527B"/>
    <w:rsid w:val="00A2342E"/>
    <w:rsid w:val="00A351EE"/>
    <w:rsid w:val="00A462B6"/>
    <w:rsid w:val="00A5067D"/>
    <w:rsid w:val="00A50EA2"/>
    <w:rsid w:val="00A52D77"/>
    <w:rsid w:val="00A639C2"/>
    <w:rsid w:val="00A930F7"/>
    <w:rsid w:val="00AA0CC1"/>
    <w:rsid w:val="00AB3051"/>
    <w:rsid w:val="00AD0F2F"/>
    <w:rsid w:val="00AE4476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BF0B0C"/>
    <w:rsid w:val="00C05CB9"/>
    <w:rsid w:val="00C06DFC"/>
    <w:rsid w:val="00C20B45"/>
    <w:rsid w:val="00C318FE"/>
    <w:rsid w:val="00C36A13"/>
    <w:rsid w:val="00C82B92"/>
    <w:rsid w:val="00CA0B73"/>
    <w:rsid w:val="00CA2C39"/>
    <w:rsid w:val="00CA410E"/>
    <w:rsid w:val="00CC295F"/>
    <w:rsid w:val="00CC5F3F"/>
    <w:rsid w:val="00CD5268"/>
    <w:rsid w:val="00CF405E"/>
    <w:rsid w:val="00CF7379"/>
    <w:rsid w:val="00D074D7"/>
    <w:rsid w:val="00D2316D"/>
    <w:rsid w:val="00D25C1A"/>
    <w:rsid w:val="00D35C61"/>
    <w:rsid w:val="00D70538"/>
    <w:rsid w:val="00D93E40"/>
    <w:rsid w:val="00DA5BA9"/>
    <w:rsid w:val="00DB6CEE"/>
    <w:rsid w:val="00DC2F4C"/>
    <w:rsid w:val="00DC758B"/>
    <w:rsid w:val="00DF2519"/>
    <w:rsid w:val="00E0145E"/>
    <w:rsid w:val="00E10525"/>
    <w:rsid w:val="00E204A8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413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120</Words>
  <Characters>690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2017-12-04T13:58:00Z</cp:lastPrinted>
  <dcterms:created xsi:type="dcterms:W3CDTF">2019-04-16T13:34:00Z</dcterms:created>
  <dcterms:modified xsi:type="dcterms:W3CDTF">2019-04-16T13:34:00Z</dcterms:modified>
</cp:coreProperties>
</file>