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DB5" w:rsidRDefault="00D65DB5">
      <w:pPr>
        <w:rPr>
          <w:rFonts w:ascii="Verdana" w:hAnsi="Verdana" w:cs="Verdana"/>
          <w:b/>
          <w:bCs/>
          <w:sz w:val="40"/>
          <w:szCs w:val="40"/>
        </w:rPr>
      </w:pPr>
      <w:r>
        <w:rPr>
          <w:rFonts w:ascii="Verdana" w:hAnsi="Verdana" w:cs="Verdana"/>
          <w:b/>
          <w:bCs/>
          <w:sz w:val="40"/>
          <w:szCs w:val="40"/>
        </w:rPr>
        <w:t>Week of 04-29-2019 to 05-04-2019</w:t>
      </w:r>
    </w:p>
    <w:p w:rsidR="00D65DB5" w:rsidRPr="005D186D" w:rsidRDefault="00D65DB5">
      <w:pPr>
        <w:rPr>
          <w:rFonts w:ascii="Verdana" w:hAnsi="Verdana" w:cs="Verdana"/>
          <w:b/>
          <w:bCs/>
          <w:sz w:val="40"/>
          <w:szCs w:val="40"/>
        </w:rPr>
      </w:pPr>
    </w:p>
    <w:tbl>
      <w:tblPr>
        <w:tblW w:w="132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448"/>
        <w:gridCol w:w="10800"/>
      </w:tblGrid>
      <w:tr w:rsidR="00D65DB5" w:rsidRPr="00C318FE" w:rsidTr="00C318FE">
        <w:trPr>
          <w:cantSplit/>
          <w:trHeight w:val="460"/>
        </w:trPr>
        <w:tc>
          <w:tcPr>
            <w:tcW w:w="2448" w:type="dxa"/>
          </w:tcPr>
          <w:p w:rsidR="00D65DB5" w:rsidRPr="00C318FE" w:rsidRDefault="00D65DB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Monday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Apr. 29</w:t>
            </w:r>
          </w:p>
        </w:tc>
        <w:tc>
          <w:tcPr>
            <w:tcW w:w="10800" w:type="dxa"/>
            <w:vMerge w:val="restart"/>
          </w:tcPr>
          <w:p w:rsidR="00D65DB5" w:rsidRPr="00C318FE" w:rsidRDefault="00D65DB5" w:rsidP="009F4853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SJH Spring Music Concert @ SE Auditorium – 6:00 p.m.</w:t>
            </w:r>
          </w:p>
        </w:tc>
      </w:tr>
      <w:tr w:rsidR="00D65DB5" w:rsidRPr="00C318FE" w:rsidTr="00C318FE">
        <w:trPr>
          <w:cantSplit/>
          <w:trHeight w:val="548"/>
        </w:trPr>
        <w:tc>
          <w:tcPr>
            <w:tcW w:w="2448" w:type="dxa"/>
          </w:tcPr>
          <w:p w:rsidR="00D65DB5" w:rsidRPr="00C318FE" w:rsidRDefault="00D65DB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D65DB5" w:rsidRPr="00C318FE" w:rsidRDefault="00D65DB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D65DB5" w:rsidRPr="00C318FE" w:rsidTr="00C318FE">
        <w:trPr>
          <w:cantSplit/>
          <w:trHeight w:val="500"/>
        </w:trPr>
        <w:tc>
          <w:tcPr>
            <w:tcW w:w="2448" w:type="dxa"/>
          </w:tcPr>
          <w:p w:rsidR="00D65DB5" w:rsidRPr="00C318FE" w:rsidRDefault="00D65DB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Tuesday,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Apr. 30</w:t>
            </w:r>
          </w:p>
        </w:tc>
        <w:tc>
          <w:tcPr>
            <w:tcW w:w="10800" w:type="dxa"/>
            <w:vMerge w:val="restart"/>
          </w:tcPr>
          <w:p w:rsidR="00D65DB5" w:rsidRDefault="00D65DB5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6</w:t>
            </w:r>
            <w:r w:rsidRPr="00610740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@ Pittsburg Memorial Auditorium for Leadership program – 8:20 a.m. – 11:30 a.m.</w:t>
            </w:r>
          </w:p>
          <w:p w:rsidR="00D65DB5" w:rsidRDefault="00D65DB5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SJH League Track Meet @ Oswego – leave at 1:30 p.m.</w:t>
            </w:r>
          </w:p>
          <w:p w:rsidR="00D65DB5" w:rsidRPr="00C318FE" w:rsidRDefault="00D65DB5" w:rsidP="002B506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D65DB5" w:rsidRPr="00C318FE" w:rsidTr="00C318FE">
        <w:trPr>
          <w:cantSplit/>
          <w:trHeight w:val="557"/>
        </w:trPr>
        <w:tc>
          <w:tcPr>
            <w:tcW w:w="2448" w:type="dxa"/>
          </w:tcPr>
          <w:p w:rsidR="00D65DB5" w:rsidRPr="00C318FE" w:rsidRDefault="00D65DB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D65DB5" w:rsidRPr="00C318FE" w:rsidRDefault="00D65DB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D65DB5" w:rsidRPr="00C318FE" w:rsidTr="00C318FE">
        <w:trPr>
          <w:cantSplit/>
          <w:trHeight w:val="540"/>
        </w:trPr>
        <w:tc>
          <w:tcPr>
            <w:tcW w:w="2448" w:type="dxa"/>
          </w:tcPr>
          <w:p w:rsidR="00D65DB5" w:rsidRPr="00C318FE" w:rsidRDefault="00D65DB5" w:rsidP="002C2D0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Wednesday,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May 1</w:t>
            </w:r>
          </w:p>
        </w:tc>
        <w:tc>
          <w:tcPr>
            <w:tcW w:w="10800" w:type="dxa"/>
            <w:vMerge w:val="restart"/>
          </w:tcPr>
          <w:p w:rsidR="00D65DB5" w:rsidRDefault="00D65DB5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Gifted students (L. Jameson &amp; K. Humble) gone with Mr. Johnson</w:t>
            </w:r>
          </w:p>
          <w:p w:rsidR="00D65DB5" w:rsidRDefault="00D65DB5" w:rsidP="008A7181">
            <w:pPr>
              <w:rPr>
                <w:rFonts w:ascii="Verdana" w:hAnsi="Verdana" w:cs="Verdana"/>
                <w:sz w:val="20"/>
                <w:szCs w:val="20"/>
              </w:rPr>
            </w:pPr>
          </w:p>
          <w:p w:rsidR="00D65DB5" w:rsidRPr="00C318FE" w:rsidRDefault="00D65DB5" w:rsidP="008A718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D65DB5" w:rsidRPr="00C318FE" w:rsidTr="00C318FE">
        <w:trPr>
          <w:cantSplit/>
          <w:trHeight w:val="512"/>
        </w:trPr>
        <w:tc>
          <w:tcPr>
            <w:tcW w:w="2448" w:type="dxa"/>
          </w:tcPr>
          <w:p w:rsidR="00D65DB5" w:rsidRPr="00C318FE" w:rsidRDefault="00D65DB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D65DB5" w:rsidRPr="00C318FE" w:rsidRDefault="00D65DB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D65DB5" w:rsidRPr="00C318FE" w:rsidTr="00C318FE">
        <w:trPr>
          <w:cantSplit/>
          <w:trHeight w:val="580"/>
        </w:trPr>
        <w:tc>
          <w:tcPr>
            <w:tcW w:w="2448" w:type="dxa"/>
          </w:tcPr>
          <w:p w:rsidR="00D65DB5" w:rsidRPr="00C318FE" w:rsidRDefault="00D65DB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Thursday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May 2</w:t>
            </w:r>
          </w:p>
        </w:tc>
        <w:tc>
          <w:tcPr>
            <w:tcW w:w="10800" w:type="dxa"/>
            <w:vMerge w:val="restart"/>
          </w:tcPr>
          <w:p w:rsidR="00D65DB5" w:rsidRPr="00C318FE" w:rsidRDefault="00D65DB5" w:rsidP="008D487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D65DB5" w:rsidRPr="00C318FE" w:rsidTr="00C318FE">
        <w:trPr>
          <w:cantSplit/>
          <w:trHeight w:val="485"/>
        </w:trPr>
        <w:tc>
          <w:tcPr>
            <w:tcW w:w="2448" w:type="dxa"/>
          </w:tcPr>
          <w:p w:rsidR="00D65DB5" w:rsidRPr="00C318FE" w:rsidRDefault="00D65DB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D65DB5" w:rsidRPr="00C318FE" w:rsidRDefault="00D65DB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D65DB5" w:rsidRPr="00C318FE" w:rsidTr="00C318FE">
        <w:trPr>
          <w:cantSplit/>
          <w:trHeight w:val="440"/>
        </w:trPr>
        <w:tc>
          <w:tcPr>
            <w:tcW w:w="2448" w:type="dxa"/>
          </w:tcPr>
          <w:p w:rsidR="00D65DB5" w:rsidRPr="00C318FE" w:rsidRDefault="00D65DB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Friday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May 3</w:t>
            </w:r>
          </w:p>
        </w:tc>
        <w:tc>
          <w:tcPr>
            <w:tcW w:w="10800" w:type="dxa"/>
            <w:vMerge w:val="restart"/>
          </w:tcPr>
          <w:p w:rsidR="00D65DB5" w:rsidRDefault="00D65DB5" w:rsidP="009F4853">
            <w:pPr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5</w:t>
            </w:r>
            <w:r w:rsidRPr="008D4877">
              <w:rPr>
                <w:rFonts w:ascii="Verdana" w:hAnsi="Verdana" w:cs="Verdana"/>
                <w:bCs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bCs/>
                <w:sz w:val="20"/>
                <w:szCs w:val="20"/>
              </w:rPr>
              <w:t xml:space="preserve"> &amp; 6</w:t>
            </w:r>
            <w:r w:rsidRPr="008D4877">
              <w:rPr>
                <w:rFonts w:ascii="Verdana" w:hAnsi="Verdana" w:cs="Verdana"/>
                <w:bCs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bCs/>
                <w:sz w:val="20"/>
                <w:szCs w:val="20"/>
              </w:rPr>
              <w:t xml:space="preserve"> Bowling – leave after lunch</w:t>
            </w:r>
          </w:p>
          <w:p w:rsidR="00D65DB5" w:rsidRPr="00C318FE" w:rsidRDefault="00D65DB5" w:rsidP="009F4853">
            <w:pPr>
              <w:rPr>
                <w:rFonts w:ascii="Verdana" w:hAnsi="Verdana" w:cs="Verdana"/>
                <w:bCs/>
                <w:sz w:val="20"/>
                <w:szCs w:val="20"/>
              </w:rPr>
            </w:pPr>
          </w:p>
        </w:tc>
      </w:tr>
      <w:tr w:rsidR="00D65DB5" w:rsidRPr="00C318FE" w:rsidTr="00C318FE">
        <w:trPr>
          <w:cantSplit/>
          <w:trHeight w:val="620"/>
        </w:trPr>
        <w:tc>
          <w:tcPr>
            <w:tcW w:w="2448" w:type="dxa"/>
          </w:tcPr>
          <w:p w:rsidR="00D65DB5" w:rsidRPr="00C318FE" w:rsidRDefault="00D65DB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D65DB5" w:rsidRPr="00C318FE" w:rsidRDefault="00D65DB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D65DB5" w:rsidRPr="00C318FE" w:rsidTr="00C318FE">
        <w:trPr>
          <w:cantSplit/>
          <w:trHeight w:val="480"/>
        </w:trPr>
        <w:tc>
          <w:tcPr>
            <w:tcW w:w="2448" w:type="dxa"/>
          </w:tcPr>
          <w:p w:rsidR="00D65DB5" w:rsidRPr="00C318FE" w:rsidRDefault="00D65DB5" w:rsidP="002D0102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Saturday, May 4</w:t>
            </w:r>
          </w:p>
        </w:tc>
        <w:tc>
          <w:tcPr>
            <w:tcW w:w="10800" w:type="dxa"/>
            <w:vMerge w:val="restart"/>
          </w:tcPr>
          <w:p w:rsidR="00D65DB5" w:rsidRPr="00C318FE" w:rsidRDefault="00D65DB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Free Sports Physicals @ Cherokee Clinic – 8:00 a.m. to 11:00 a.m. </w:t>
            </w:r>
          </w:p>
        </w:tc>
      </w:tr>
      <w:tr w:rsidR="00D65DB5" w:rsidRPr="00C318FE" w:rsidTr="00C318FE">
        <w:trPr>
          <w:cantSplit/>
          <w:trHeight w:val="575"/>
        </w:trPr>
        <w:tc>
          <w:tcPr>
            <w:tcW w:w="2448" w:type="dxa"/>
          </w:tcPr>
          <w:p w:rsidR="00D65DB5" w:rsidRPr="00C318FE" w:rsidRDefault="00D65DB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D65DB5" w:rsidRPr="00C318FE" w:rsidRDefault="00D65DB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D65DB5" w:rsidRPr="00C318FE" w:rsidTr="00C318FE">
        <w:trPr>
          <w:cantSplit/>
          <w:trHeight w:val="540"/>
        </w:trPr>
        <w:tc>
          <w:tcPr>
            <w:tcW w:w="2448" w:type="dxa"/>
          </w:tcPr>
          <w:p w:rsidR="00D65DB5" w:rsidRPr="00C318FE" w:rsidRDefault="00D65DB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Future Events:</w:t>
            </w:r>
          </w:p>
        </w:tc>
        <w:tc>
          <w:tcPr>
            <w:tcW w:w="10800" w:type="dxa"/>
            <w:vMerge w:val="restart"/>
          </w:tcPr>
          <w:p w:rsidR="00D65DB5" w:rsidRDefault="00D65DB5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May 6 – 6</w:t>
            </w:r>
            <w:r w:rsidRPr="008D4877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Field Trip</w:t>
            </w:r>
          </w:p>
          <w:p w:rsidR="00D65DB5" w:rsidRDefault="00D65DB5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May 10 – Class Competition</w:t>
            </w:r>
          </w:p>
          <w:p w:rsidR="00D65DB5" w:rsidRPr="00C318FE" w:rsidRDefault="00D65DB5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May 13 – Awards Assemblies, 8</w:t>
            </w:r>
            <w:r w:rsidRPr="008D4877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Graduation</w:t>
            </w:r>
          </w:p>
        </w:tc>
      </w:tr>
      <w:tr w:rsidR="00D65DB5" w:rsidRPr="00C318FE" w:rsidTr="00C318FE">
        <w:trPr>
          <w:cantSplit/>
          <w:trHeight w:val="530"/>
        </w:trPr>
        <w:tc>
          <w:tcPr>
            <w:tcW w:w="2448" w:type="dxa"/>
          </w:tcPr>
          <w:p w:rsidR="00D65DB5" w:rsidRPr="00C318FE" w:rsidRDefault="00D65DB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D65DB5" w:rsidRPr="00C318FE" w:rsidRDefault="00D65DB5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D65DB5" w:rsidRPr="009F527B" w:rsidRDefault="00D65DB5" w:rsidP="00B366FC"/>
    <w:sectPr w:rsidR="00D65DB5" w:rsidRPr="009F527B" w:rsidSect="00F9633E">
      <w:headerReference w:type="default" r:id="rId6"/>
      <w:footerReference w:type="default" r:id="rId7"/>
      <w:pgSz w:w="15840" w:h="12240" w:orient="landscape"/>
      <w:pgMar w:top="115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5DB5" w:rsidRDefault="00D65DB5">
      <w:r>
        <w:separator/>
      </w:r>
    </w:p>
  </w:endnote>
  <w:endnote w:type="continuationSeparator" w:id="0">
    <w:p w:rsidR="00D65DB5" w:rsidRDefault="00D65D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DB5" w:rsidRPr="00C36A13" w:rsidRDefault="00D65DB5" w:rsidP="00C36A13">
    <w:pPr>
      <w:pStyle w:val="Footer"/>
      <w:jc w:val="right"/>
    </w:pPr>
    <w:r w:rsidRPr="00C36A1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2pt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5DB5" w:rsidRDefault="00D65DB5">
      <w:r>
        <w:separator/>
      </w:r>
    </w:p>
  </w:footnote>
  <w:footnote w:type="continuationSeparator" w:id="0">
    <w:p w:rsidR="00D65DB5" w:rsidRDefault="00D65D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DB5" w:rsidRPr="00C318FE" w:rsidRDefault="00D65DB5" w:rsidP="00C318FE">
    <w:pPr>
      <w:pStyle w:val="Header"/>
      <w:jc w:val="center"/>
      <w:rPr>
        <w:b/>
        <w:sz w:val="52"/>
        <w:szCs w:val="52"/>
      </w:rPr>
    </w:pPr>
    <w:r w:rsidRPr="00C318FE">
      <w:rPr>
        <w:b/>
        <w:sz w:val="52"/>
        <w:szCs w:val="52"/>
      </w:rPr>
      <w:t>SJH Weekly Calendar</w:t>
    </w:r>
  </w:p>
  <w:p w:rsidR="00D65DB5" w:rsidRDefault="00D65DB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9A7"/>
    <w:rsid w:val="00004A04"/>
    <w:rsid w:val="00006A29"/>
    <w:rsid w:val="000174EE"/>
    <w:rsid w:val="00020C85"/>
    <w:rsid w:val="000345AD"/>
    <w:rsid w:val="00042F0E"/>
    <w:rsid w:val="00045678"/>
    <w:rsid w:val="00057287"/>
    <w:rsid w:val="00071AD0"/>
    <w:rsid w:val="00073F3D"/>
    <w:rsid w:val="000C7D7F"/>
    <w:rsid w:val="000D4FE9"/>
    <w:rsid w:val="00104AA1"/>
    <w:rsid w:val="001236BC"/>
    <w:rsid w:val="001446E6"/>
    <w:rsid w:val="0017404A"/>
    <w:rsid w:val="001753A4"/>
    <w:rsid w:val="00183F4C"/>
    <w:rsid w:val="001916E4"/>
    <w:rsid w:val="00197D0C"/>
    <w:rsid w:val="001A2474"/>
    <w:rsid w:val="001B099A"/>
    <w:rsid w:val="001C7624"/>
    <w:rsid w:val="001F5477"/>
    <w:rsid w:val="001F5DC8"/>
    <w:rsid w:val="001F709E"/>
    <w:rsid w:val="0020298C"/>
    <w:rsid w:val="00223768"/>
    <w:rsid w:val="0026563D"/>
    <w:rsid w:val="00281AFD"/>
    <w:rsid w:val="002951DC"/>
    <w:rsid w:val="00297C97"/>
    <w:rsid w:val="002A39F5"/>
    <w:rsid w:val="002B5061"/>
    <w:rsid w:val="002C2D04"/>
    <w:rsid w:val="002C657D"/>
    <w:rsid w:val="002D0102"/>
    <w:rsid w:val="00305374"/>
    <w:rsid w:val="00305A0B"/>
    <w:rsid w:val="0033550E"/>
    <w:rsid w:val="0036385C"/>
    <w:rsid w:val="003732BF"/>
    <w:rsid w:val="00377343"/>
    <w:rsid w:val="003901BF"/>
    <w:rsid w:val="003920B2"/>
    <w:rsid w:val="003A0CA4"/>
    <w:rsid w:val="003A6197"/>
    <w:rsid w:val="003C73F5"/>
    <w:rsid w:val="003F505F"/>
    <w:rsid w:val="004017C1"/>
    <w:rsid w:val="00417EE3"/>
    <w:rsid w:val="004229DC"/>
    <w:rsid w:val="0042447D"/>
    <w:rsid w:val="0045196C"/>
    <w:rsid w:val="00493DE6"/>
    <w:rsid w:val="004A0584"/>
    <w:rsid w:val="004B5825"/>
    <w:rsid w:val="004C02F5"/>
    <w:rsid w:val="004C23B7"/>
    <w:rsid w:val="004D192A"/>
    <w:rsid w:val="004E2CB8"/>
    <w:rsid w:val="004E771D"/>
    <w:rsid w:val="005057B9"/>
    <w:rsid w:val="00536931"/>
    <w:rsid w:val="00544E2E"/>
    <w:rsid w:val="00560DF3"/>
    <w:rsid w:val="0057173C"/>
    <w:rsid w:val="005913E6"/>
    <w:rsid w:val="00593DA3"/>
    <w:rsid w:val="005A6962"/>
    <w:rsid w:val="005B1D7A"/>
    <w:rsid w:val="005C29A7"/>
    <w:rsid w:val="005D007B"/>
    <w:rsid w:val="005D0703"/>
    <w:rsid w:val="005D186D"/>
    <w:rsid w:val="005E34CC"/>
    <w:rsid w:val="005E7494"/>
    <w:rsid w:val="005F2297"/>
    <w:rsid w:val="005F5C57"/>
    <w:rsid w:val="0060431A"/>
    <w:rsid w:val="00610740"/>
    <w:rsid w:val="00631421"/>
    <w:rsid w:val="00632DF1"/>
    <w:rsid w:val="00633672"/>
    <w:rsid w:val="00634E15"/>
    <w:rsid w:val="0066676A"/>
    <w:rsid w:val="00673C26"/>
    <w:rsid w:val="006770E9"/>
    <w:rsid w:val="00683246"/>
    <w:rsid w:val="00686EC9"/>
    <w:rsid w:val="00697E98"/>
    <w:rsid w:val="006F6224"/>
    <w:rsid w:val="00700665"/>
    <w:rsid w:val="00700EA1"/>
    <w:rsid w:val="00712BFF"/>
    <w:rsid w:val="00715D16"/>
    <w:rsid w:val="00720D87"/>
    <w:rsid w:val="0072606B"/>
    <w:rsid w:val="00731AE7"/>
    <w:rsid w:val="00733AB5"/>
    <w:rsid w:val="0074778F"/>
    <w:rsid w:val="007513C8"/>
    <w:rsid w:val="00754CFB"/>
    <w:rsid w:val="00763E65"/>
    <w:rsid w:val="00774A09"/>
    <w:rsid w:val="00791CAD"/>
    <w:rsid w:val="00797AA6"/>
    <w:rsid w:val="007A2CBB"/>
    <w:rsid w:val="007A304F"/>
    <w:rsid w:val="007B3C0C"/>
    <w:rsid w:val="007F1A6B"/>
    <w:rsid w:val="007F30F1"/>
    <w:rsid w:val="007F3F06"/>
    <w:rsid w:val="0084228F"/>
    <w:rsid w:val="00844437"/>
    <w:rsid w:val="0085090A"/>
    <w:rsid w:val="0085405C"/>
    <w:rsid w:val="00855936"/>
    <w:rsid w:val="008632F4"/>
    <w:rsid w:val="00866074"/>
    <w:rsid w:val="00871EE2"/>
    <w:rsid w:val="0089095F"/>
    <w:rsid w:val="008A0DEA"/>
    <w:rsid w:val="008A48D4"/>
    <w:rsid w:val="008A7181"/>
    <w:rsid w:val="008C18C5"/>
    <w:rsid w:val="008D4141"/>
    <w:rsid w:val="008D4877"/>
    <w:rsid w:val="008D562D"/>
    <w:rsid w:val="00900004"/>
    <w:rsid w:val="00917CAE"/>
    <w:rsid w:val="00922C21"/>
    <w:rsid w:val="00930209"/>
    <w:rsid w:val="00933877"/>
    <w:rsid w:val="00950144"/>
    <w:rsid w:val="00967A7C"/>
    <w:rsid w:val="00970A7E"/>
    <w:rsid w:val="00975AF1"/>
    <w:rsid w:val="00986C7D"/>
    <w:rsid w:val="009952A1"/>
    <w:rsid w:val="009A28AD"/>
    <w:rsid w:val="009A5E89"/>
    <w:rsid w:val="009B0EEA"/>
    <w:rsid w:val="009B1383"/>
    <w:rsid w:val="009B556D"/>
    <w:rsid w:val="009D1D80"/>
    <w:rsid w:val="009D3968"/>
    <w:rsid w:val="009E281C"/>
    <w:rsid w:val="009F4853"/>
    <w:rsid w:val="009F527B"/>
    <w:rsid w:val="00A2342E"/>
    <w:rsid w:val="00A351EE"/>
    <w:rsid w:val="00A462B6"/>
    <w:rsid w:val="00A5067D"/>
    <w:rsid w:val="00A50EA2"/>
    <w:rsid w:val="00A52D77"/>
    <w:rsid w:val="00A639C2"/>
    <w:rsid w:val="00A930F7"/>
    <w:rsid w:val="00AA0CC1"/>
    <w:rsid w:val="00AB3051"/>
    <w:rsid w:val="00AD0F2F"/>
    <w:rsid w:val="00AE4476"/>
    <w:rsid w:val="00B0010B"/>
    <w:rsid w:val="00B0272B"/>
    <w:rsid w:val="00B17779"/>
    <w:rsid w:val="00B27314"/>
    <w:rsid w:val="00B34EE6"/>
    <w:rsid w:val="00B366FC"/>
    <w:rsid w:val="00B56CA4"/>
    <w:rsid w:val="00BA6155"/>
    <w:rsid w:val="00BB7E27"/>
    <w:rsid w:val="00BC22DE"/>
    <w:rsid w:val="00BE6E11"/>
    <w:rsid w:val="00BF0B0C"/>
    <w:rsid w:val="00C05CB9"/>
    <w:rsid w:val="00C06DFC"/>
    <w:rsid w:val="00C20B45"/>
    <w:rsid w:val="00C318FE"/>
    <w:rsid w:val="00C36A13"/>
    <w:rsid w:val="00C82B92"/>
    <w:rsid w:val="00CA0B73"/>
    <w:rsid w:val="00CA2C39"/>
    <w:rsid w:val="00CA410E"/>
    <w:rsid w:val="00CC295F"/>
    <w:rsid w:val="00CC5F3F"/>
    <w:rsid w:val="00CD5268"/>
    <w:rsid w:val="00CF405E"/>
    <w:rsid w:val="00CF7379"/>
    <w:rsid w:val="00D074D7"/>
    <w:rsid w:val="00D2316D"/>
    <w:rsid w:val="00D25C1A"/>
    <w:rsid w:val="00D35C61"/>
    <w:rsid w:val="00D517C4"/>
    <w:rsid w:val="00D65DB5"/>
    <w:rsid w:val="00D70538"/>
    <w:rsid w:val="00D93E40"/>
    <w:rsid w:val="00DA5BA9"/>
    <w:rsid w:val="00DB6CEE"/>
    <w:rsid w:val="00DC2F4C"/>
    <w:rsid w:val="00DC758B"/>
    <w:rsid w:val="00DF2519"/>
    <w:rsid w:val="00E0145E"/>
    <w:rsid w:val="00E10525"/>
    <w:rsid w:val="00E204A8"/>
    <w:rsid w:val="00E715F2"/>
    <w:rsid w:val="00E87D68"/>
    <w:rsid w:val="00E9722C"/>
    <w:rsid w:val="00EA21F1"/>
    <w:rsid w:val="00EA2D65"/>
    <w:rsid w:val="00EA4995"/>
    <w:rsid w:val="00EC7ED2"/>
    <w:rsid w:val="00EF04D2"/>
    <w:rsid w:val="00EF66B0"/>
    <w:rsid w:val="00F00413"/>
    <w:rsid w:val="00F00DFD"/>
    <w:rsid w:val="00F04A2A"/>
    <w:rsid w:val="00F10CCE"/>
    <w:rsid w:val="00F30B7D"/>
    <w:rsid w:val="00F34333"/>
    <w:rsid w:val="00F35A16"/>
    <w:rsid w:val="00F53647"/>
    <w:rsid w:val="00F64586"/>
    <w:rsid w:val="00F64AD2"/>
    <w:rsid w:val="00F6627B"/>
    <w:rsid w:val="00F67087"/>
    <w:rsid w:val="00F721C0"/>
    <w:rsid w:val="00F77AF8"/>
    <w:rsid w:val="00F86BA8"/>
    <w:rsid w:val="00F9633E"/>
    <w:rsid w:val="00F96889"/>
    <w:rsid w:val="00FA18E3"/>
    <w:rsid w:val="00FE4939"/>
    <w:rsid w:val="00FE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29A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8632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32F4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96</Words>
  <Characters>551</Characters>
  <Application>Microsoft Office Outlook</Application>
  <DocSecurity>0</DocSecurity>
  <Lines>0</Lines>
  <Paragraphs>0</Paragraphs>
  <ScaleCrop>false</ScaleCrop>
  <Company>Coca-Cola Enterprises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[Month]  [Day], [Year] - [Month] [Day], [Year]</dc:title>
  <dc:subject/>
  <dc:creator>CCE User</dc:creator>
  <cp:keywords/>
  <dc:description/>
  <cp:lastModifiedBy>twestervelt</cp:lastModifiedBy>
  <cp:revision>2</cp:revision>
  <cp:lastPrinted>2017-12-04T13:58:00Z</cp:lastPrinted>
  <dcterms:created xsi:type="dcterms:W3CDTF">2019-04-29T17:46:00Z</dcterms:created>
  <dcterms:modified xsi:type="dcterms:W3CDTF">2019-04-29T17:46:00Z</dcterms:modified>
</cp:coreProperties>
</file>