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1307" w:rsidRDefault="00BB1307">
      <w:pPr>
        <w:rPr>
          <w:rFonts w:ascii="Verdana" w:hAnsi="Verdana" w:cs="Verdana"/>
          <w:b/>
          <w:bCs/>
          <w:sz w:val="40"/>
          <w:szCs w:val="40"/>
        </w:rPr>
      </w:pPr>
      <w:r>
        <w:rPr>
          <w:rFonts w:ascii="Verdana" w:hAnsi="Verdana" w:cs="Verdana"/>
          <w:b/>
          <w:bCs/>
          <w:sz w:val="40"/>
          <w:szCs w:val="40"/>
        </w:rPr>
        <w:t>Week of 04-08-2019 to 04-13-2019</w:t>
      </w:r>
    </w:p>
    <w:p w:rsidR="00BB1307" w:rsidRPr="005D186D" w:rsidRDefault="00BB1307">
      <w:pPr>
        <w:rPr>
          <w:rFonts w:ascii="Verdana" w:hAnsi="Verdana" w:cs="Verdana"/>
          <w:b/>
          <w:bCs/>
          <w:sz w:val="40"/>
          <w:szCs w:val="40"/>
        </w:rPr>
      </w:pPr>
    </w:p>
    <w:tbl>
      <w:tblPr>
        <w:tblW w:w="1324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/>
      </w:tblPr>
      <w:tblGrid>
        <w:gridCol w:w="2448"/>
        <w:gridCol w:w="10800"/>
      </w:tblGrid>
      <w:tr w:rsidR="00BB1307" w:rsidRPr="00C318FE" w:rsidTr="00C318FE">
        <w:trPr>
          <w:cantSplit/>
          <w:trHeight w:val="460"/>
        </w:trPr>
        <w:tc>
          <w:tcPr>
            <w:tcW w:w="2448" w:type="dxa"/>
          </w:tcPr>
          <w:p w:rsidR="00BB1307" w:rsidRPr="00C318FE" w:rsidRDefault="00BB1307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 w:rsidRPr="00C318FE">
              <w:rPr>
                <w:rFonts w:ascii="Verdana" w:hAnsi="Verdana" w:cs="Verdana"/>
                <w:b/>
                <w:bCs/>
                <w:sz w:val="20"/>
                <w:szCs w:val="20"/>
              </w:rPr>
              <w:t>Monday</w:t>
            </w:r>
            <w:r>
              <w:rPr>
                <w:rFonts w:ascii="Verdana" w:hAnsi="Verdana" w:cs="Verdana"/>
                <w:b/>
                <w:bCs/>
                <w:sz w:val="20"/>
                <w:szCs w:val="20"/>
              </w:rPr>
              <w:t>, Apr. 8</w:t>
            </w:r>
          </w:p>
        </w:tc>
        <w:tc>
          <w:tcPr>
            <w:tcW w:w="10800" w:type="dxa"/>
            <w:vMerge w:val="restart"/>
          </w:tcPr>
          <w:p w:rsidR="00BB1307" w:rsidRDefault="00BB1307" w:rsidP="00F00DFD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Track Practice @ SJH</w:t>
            </w:r>
          </w:p>
          <w:p w:rsidR="00BB1307" w:rsidRDefault="00BB1307" w:rsidP="00F00DFD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Board of Education meeting – 6:00 p.m.</w:t>
            </w:r>
          </w:p>
          <w:p w:rsidR="00BB1307" w:rsidRPr="00C318FE" w:rsidRDefault="00BB1307" w:rsidP="00F00DFD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BB1307" w:rsidRPr="00C318FE" w:rsidTr="00C318FE">
        <w:trPr>
          <w:cantSplit/>
          <w:trHeight w:val="548"/>
        </w:trPr>
        <w:tc>
          <w:tcPr>
            <w:tcW w:w="2448" w:type="dxa"/>
          </w:tcPr>
          <w:p w:rsidR="00BB1307" w:rsidRPr="00C318FE" w:rsidRDefault="00BB1307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</w:p>
        </w:tc>
        <w:tc>
          <w:tcPr>
            <w:tcW w:w="10800" w:type="dxa"/>
            <w:vMerge/>
          </w:tcPr>
          <w:p w:rsidR="00BB1307" w:rsidRPr="00C318FE" w:rsidRDefault="00BB1307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BB1307" w:rsidRPr="00C318FE" w:rsidTr="00C318FE">
        <w:trPr>
          <w:cantSplit/>
          <w:trHeight w:val="500"/>
        </w:trPr>
        <w:tc>
          <w:tcPr>
            <w:tcW w:w="2448" w:type="dxa"/>
          </w:tcPr>
          <w:p w:rsidR="00BB1307" w:rsidRPr="00C318FE" w:rsidRDefault="00BB1307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 w:rsidRPr="00C318FE">
              <w:rPr>
                <w:rFonts w:ascii="Verdana" w:hAnsi="Verdana" w:cs="Verdana"/>
                <w:b/>
                <w:bCs/>
                <w:sz w:val="20"/>
                <w:szCs w:val="20"/>
              </w:rPr>
              <w:t xml:space="preserve">Tuesday, </w:t>
            </w:r>
            <w:r>
              <w:rPr>
                <w:rFonts w:ascii="Verdana" w:hAnsi="Verdana" w:cs="Verdana"/>
                <w:b/>
                <w:bCs/>
                <w:sz w:val="20"/>
                <w:szCs w:val="20"/>
              </w:rPr>
              <w:t>Apr. 9</w:t>
            </w:r>
          </w:p>
        </w:tc>
        <w:tc>
          <w:tcPr>
            <w:tcW w:w="10800" w:type="dxa"/>
            <w:vMerge w:val="restart"/>
          </w:tcPr>
          <w:p w:rsidR="00BB1307" w:rsidRDefault="00BB1307" w:rsidP="002B5061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Testing – 1</w:t>
            </w:r>
            <w:r w:rsidRPr="001916E4">
              <w:rPr>
                <w:rFonts w:ascii="Verdana" w:hAnsi="Verdana" w:cs="Verdana"/>
                <w:sz w:val="20"/>
                <w:szCs w:val="20"/>
                <w:vertAlign w:val="superscript"/>
              </w:rPr>
              <w:t>st</w:t>
            </w:r>
            <w:r>
              <w:rPr>
                <w:rFonts w:ascii="Verdana" w:hAnsi="Verdana" w:cs="Verdana"/>
                <w:sz w:val="20"/>
                <w:szCs w:val="20"/>
              </w:rPr>
              <w:t xml:space="preserve"> &amp; 2</w:t>
            </w:r>
            <w:r w:rsidRPr="001916E4">
              <w:rPr>
                <w:rFonts w:ascii="Verdana" w:hAnsi="Verdana" w:cs="Verdana"/>
                <w:sz w:val="20"/>
                <w:szCs w:val="20"/>
                <w:vertAlign w:val="superscript"/>
              </w:rPr>
              <w:t>nd</w:t>
            </w:r>
            <w:r>
              <w:rPr>
                <w:rFonts w:ascii="Verdana" w:hAnsi="Verdana" w:cs="Verdana"/>
                <w:sz w:val="20"/>
                <w:szCs w:val="20"/>
              </w:rPr>
              <w:t xml:space="preserve"> hours – 8</w:t>
            </w:r>
            <w:r w:rsidRPr="001916E4">
              <w:rPr>
                <w:rFonts w:ascii="Verdana" w:hAnsi="Verdana" w:cs="Verdana"/>
                <w:sz w:val="20"/>
                <w:szCs w:val="20"/>
                <w:vertAlign w:val="superscript"/>
              </w:rPr>
              <w:t>th</w:t>
            </w:r>
            <w:r>
              <w:rPr>
                <w:rFonts w:ascii="Verdana" w:hAnsi="Verdana" w:cs="Verdana"/>
                <w:sz w:val="20"/>
                <w:szCs w:val="20"/>
                <w:vertAlign w:val="superscript"/>
              </w:rPr>
              <w:t xml:space="preserve"> grade ,</w:t>
            </w:r>
            <w:r>
              <w:rPr>
                <w:rFonts w:ascii="Verdana" w:hAnsi="Verdana" w:cs="Verdana"/>
                <w:sz w:val="20"/>
                <w:szCs w:val="20"/>
              </w:rPr>
              <w:t xml:space="preserve">  3</w:t>
            </w:r>
            <w:r w:rsidRPr="0020298C">
              <w:rPr>
                <w:rFonts w:ascii="Verdana" w:hAnsi="Verdana" w:cs="Verdana"/>
                <w:sz w:val="20"/>
                <w:szCs w:val="20"/>
                <w:vertAlign w:val="superscript"/>
              </w:rPr>
              <w:t>rd</w:t>
            </w:r>
            <w:r>
              <w:rPr>
                <w:rFonts w:ascii="Verdana" w:hAnsi="Verdana" w:cs="Verdana"/>
                <w:sz w:val="20"/>
                <w:szCs w:val="20"/>
              </w:rPr>
              <w:t xml:space="preserve"> &amp; 4</w:t>
            </w:r>
            <w:r w:rsidRPr="0020298C">
              <w:rPr>
                <w:rFonts w:ascii="Verdana" w:hAnsi="Verdana" w:cs="Verdana"/>
                <w:sz w:val="20"/>
                <w:szCs w:val="20"/>
                <w:vertAlign w:val="superscript"/>
              </w:rPr>
              <w:t>th</w:t>
            </w:r>
            <w:r>
              <w:rPr>
                <w:rFonts w:ascii="Verdana" w:hAnsi="Verdana" w:cs="Verdana"/>
                <w:sz w:val="20"/>
                <w:szCs w:val="20"/>
                <w:vertAlign w:val="superscript"/>
              </w:rPr>
              <w:t xml:space="preserve">  </w:t>
            </w:r>
            <w:r>
              <w:rPr>
                <w:rFonts w:ascii="Verdana" w:hAnsi="Verdana" w:cs="Verdana"/>
                <w:sz w:val="20"/>
                <w:szCs w:val="20"/>
              </w:rPr>
              <w:t>hours – 6A, 6</w:t>
            </w:r>
            <w:r w:rsidRPr="001916E4">
              <w:rPr>
                <w:rFonts w:ascii="Verdana" w:hAnsi="Verdana" w:cs="Verdana"/>
                <w:sz w:val="20"/>
                <w:szCs w:val="20"/>
                <w:vertAlign w:val="superscript"/>
              </w:rPr>
              <w:t>th</w:t>
            </w:r>
            <w:r>
              <w:rPr>
                <w:rFonts w:ascii="Verdana" w:hAnsi="Verdana" w:cs="Verdana"/>
                <w:sz w:val="20"/>
                <w:szCs w:val="20"/>
              </w:rPr>
              <w:t xml:space="preserve"> &amp; 7</w:t>
            </w:r>
            <w:r w:rsidRPr="001916E4">
              <w:rPr>
                <w:rFonts w:ascii="Verdana" w:hAnsi="Verdana" w:cs="Verdana"/>
                <w:sz w:val="20"/>
                <w:szCs w:val="20"/>
                <w:vertAlign w:val="superscript"/>
              </w:rPr>
              <w:t>th</w:t>
            </w:r>
            <w:r>
              <w:rPr>
                <w:rFonts w:ascii="Verdana" w:hAnsi="Verdana" w:cs="Verdana"/>
                <w:sz w:val="20"/>
                <w:szCs w:val="20"/>
              </w:rPr>
              <w:t xml:space="preserve">  hours – 6B </w:t>
            </w:r>
          </w:p>
          <w:p w:rsidR="00BB1307" w:rsidRDefault="00BB1307" w:rsidP="002B5061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Play practice @ SE after school</w:t>
            </w:r>
          </w:p>
          <w:p w:rsidR="00BB1307" w:rsidRDefault="00BB1307" w:rsidP="002B5061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Track Practice @ SJH</w:t>
            </w:r>
          </w:p>
          <w:p w:rsidR="00BB1307" w:rsidRDefault="00BB1307" w:rsidP="002B5061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PTO meeting – 6:00 p.m. @ Labette Bank</w:t>
            </w:r>
          </w:p>
          <w:p w:rsidR="00BB1307" w:rsidRPr="00C318FE" w:rsidRDefault="00BB1307" w:rsidP="002B5061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BB1307" w:rsidRPr="00C318FE" w:rsidTr="00C318FE">
        <w:trPr>
          <w:cantSplit/>
          <w:trHeight w:val="557"/>
        </w:trPr>
        <w:tc>
          <w:tcPr>
            <w:tcW w:w="2448" w:type="dxa"/>
          </w:tcPr>
          <w:p w:rsidR="00BB1307" w:rsidRPr="00C318FE" w:rsidRDefault="00BB1307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</w:p>
        </w:tc>
        <w:tc>
          <w:tcPr>
            <w:tcW w:w="10800" w:type="dxa"/>
            <w:vMerge/>
          </w:tcPr>
          <w:p w:rsidR="00BB1307" w:rsidRPr="00C318FE" w:rsidRDefault="00BB1307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BB1307" w:rsidRPr="00C318FE" w:rsidTr="00C318FE">
        <w:trPr>
          <w:cantSplit/>
          <w:trHeight w:val="540"/>
        </w:trPr>
        <w:tc>
          <w:tcPr>
            <w:tcW w:w="2448" w:type="dxa"/>
          </w:tcPr>
          <w:p w:rsidR="00BB1307" w:rsidRPr="00C318FE" w:rsidRDefault="00BB1307" w:rsidP="002C2D04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 w:rsidRPr="00C318FE">
              <w:rPr>
                <w:rFonts w:ascii="Verdana" w:hAnsi="Verdana" w:cs="Verdana"/>
                <w:b/>
                <w:bCs/>
                <w:sz w:val="20"/>
                <w:szCs w:val="20"/>
              </w:rPr>
              <w:t xml:space="preserve">Wednesday, </w:t>
            </w:r>
            <w:r>
              <w:rPr>
                <w:rFonts w:ascii="Verdana" w:hAnsi="Verdana" w:cs="Verdana"/>
                <w:b/>
                <w:bCs/>
                <w:sz w:val="20"/>
                <w:szCs w:val="20"/>
              </w:rPr>
              <w:t>Apr. 10</w:t>
            </w:r>
          </w:p>
        </w:tc>
        <w:tc>
          <w:tcPr>
            <w:tcW w:w="10800" w:type="dxa"/>
            <w:vMerge w:val="restart"/>
          </w:tcPr>
          <w:p w:rsidR="00BB1307" w:rsidRDefault="00BB1307" w:rsidP="008A7181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Testing – 1</w:t>
            </w:r>
            <w:r w:rsidRPr="001916E4">
              <w:rPr>
                <w:rFonts w:ascii="Verdana" w:hAnsi="Verdana" w:cs="Verdana"/>
                <w:sz w:val="20"/>
                <w:szCs w:val="20"/>
                <w:vertAlign w:val="superscript"/>
              </w:rPr>
              <w:t>st</w:t>
            </w:r>
            <w:r>
              <w:rPr>
                <w:rFonts w:ascii="Verdana" w:hAnsi="Verdana" w:cs="Verdana"/>
                <w:sz w:val="20"/>
                <w:szCs w:val="20"/>
              </w:rPr>
              <w:t xml:space="preserve"> &amp; 2</w:t>
            </w:r>
            <w:r w:rsidRPr="001916E4">
              <w:rPr>
                <w:rFonts w:ascii="Verdana" w:hAnsi="Verdana" w:cs="Verdana"/>
                <w:sz w:val="20"/>
                <w:szCs w:val="20"/>
                <w:vertAlign w:val="superscript"/>
              </w:rPr>
              <w:t>nd</w:t>
            </w:r>
            <w:r>
              <w:rPr>
                <w:rFonts w:ascii="Verdana" w:hAnsi="Verdana" w:cs="Verdana"/>
                <w:sz w:val="20"/>
                <w:szCs w:val="20"/>
              </w:rPr>
              <w:t xml:space="preserve"> hours – 8</w:t>
            </w:r>
            <w:r w:rsidRPr="001916E4">
              <w:rPr>
                <w:rFonts w:ascii="Verdana" w:hAnsi="Verdana" w:cs="Verdana"/>
                <w:sz w:val="20"/>
                <w:szCs w:val="20"/>
                <w:vertAlign w:val="superscript"/>
              </w:rPr>
              <w:t>th</w:t>
            </w:r>
            <w:r>
              <w:rPr>
                <w:rFonts w:ascii="Verdana" w:hAnsi="Verdana" w:cs="Verdana"/>
                <w:sz w:val="20"/>
                <w:szCs w:val="20"/>
                <w:vertAlign w:val="superscript"/>
              </w:rPr>
              <w:t xml:space="preserve"> grade ,</w:t>
            </w:r>
            <w:r>
              <w:rPr>
                <w:rFonts w:ascii="Verdana" w:hAnsi="Verdana" w:cs="Verdana"/>
                <w:sz w:val="20"/>
                <w:szCs w:val="20"/>
              </w:rPr>
              <w:t xml:space="preserve">  3</w:t>
            </w:r>
            <w:r w:rsidRPr="0020298C">
              <w:rPr>
                <w:rFonts w:ascii="Verdana" w:hAnsi="Verdana" w:cs="Verdana"/>
                <w:sz w:val="20"/>
                <w:szCs w:val="20"/>
                <w:vertAlign w:val="superscript"/>
              </w:rPr>
              <w:t>rd</w:t>
            </w:r>
            <w:r>
              <w:rPr>
                <w:rFonts w:ascii="Verdana" w:hAnsi="Verdana" w:cs="Verdana"/>
                <w:sz w:val="20"/>
                <w:szCs w:val="20"/>
              </w:rPr>
              <w:t xml:space="preserve"> &amp; 4</w:t>
            </w:r>
            <w:r w:rsidRPr="0020298C">
              <w:rPr>
                <w:rFonts w:ascii="Verdana" w:hAnsi="Verdana" w:cs="Verdana"/>
                <w:sz w:val="20"/>
                <w:szCs w:val="20"/>
                <w:vertAlign w:val="superscript"/>
              </w:rPr>
              <w:t>th</w:t>
            </w:r>
            <w:r>
              <w:rPr>
                <w:rFonts w:ascii="Verdana" w:hAnsi="Verdana" w:cs="Verdana"/>
                <w:sz w:val="20"/>
                <w:szCs w:val="20"/>
                <w:vertAlign w:val="superscript"/>
              </w:rPr>
              <w:t xml:space="preserve">  </w:t>
            </w:r>
            <w:r>
              <w:rPr>
                <w:rFonts w:ascii="Verdana" w:hAnsi="Verdana" w:cs="Verdana"/>
                <w:sz w:val="20"/>
                <w:szCs w:val="20"/>
              </w:rPr>
              <w:t>hours – 6A, 6</w:t>
            </w:r>
            <w:r w:rsidRPr="001916E4">
              <w:rPr>
                <w:rFonts w:ascii="Verdana" w:hAnsi="Verdana" w:cs="Verdana"/>
                <w:sz w:val="20"/>
                <w:szCs w:val="20"/>
                <w:vertAlign w:val="superscript"/>
              </w:rPr>
              <w:t>th</w:t>
            </w:r>
            <w:r>
              <w:rPr>
                <w:rFonts w:ascii="Verdana" w:hAnsi="Verdana" w:cs="Verdana"/>
                <w:sz w:val="20"/>
                <w:szCs w:val="20"/>
              </w:rPr>
              <w:t xml:space="preserve"> &amp; 7</w:t>
            </w:r>
            <w:r w:rsidRPr="001916E4">
              <w:rPr>
                <w:rFonts w:ascii="Verdana" w:hAnsi="Verdana" w:cs="Verdana"/>
                <w:sz w:val="20"/>
                <w:szCs w:val="20"/>
                <w:vertAlign w:val="superscript"/>
              </w:rPr>
              <w:t>th</w:t>
            </w:r>
            <w:r>
              <w:rPr>
                <w:rFonts w:ascii="Verdana" w:hAnsi="Verdana" w:cs="Verdana"/>
                <w:sz w:val="20"/>
                <w:szCs w:val="20"/>
              </w:rPr>
              <w:t xml:space="preserve">  hours – 6B</w:t>
            </w:r>
          </w:p>
          <w:p w:rsidR="00BB1307" w:rsidRDefault="00BB1307" w:rsidP="008A7181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Play practice @ SE after school</w:t>
            </w:r>
          </w:p>
          <w:p w:rsidR="00BB1307" w:rsidRPr="00C318FE" w:rsidRDefault="00BB1307" w:rsidP="008A7181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Track Practice at SE </w:t>
            </w:r>
          </w:p>
        </w:tc>
      </w:tr>
      <w:tr w:rsidR="00BB1307" w:rsidRPr="00C318FE" w:rsidTr="00C318FE">
        <w:trPr>
          <w:cantSplit/>
          <w:trHeight w:val="512"/>
        </w:trPr>
        <w:tc>
          <w:tcPr>
            <w:tcW w:w="2448" w:type="dxa"/>
          </w:tcPr>
          <w:p w:rsidR="00BB1307" w:rsidRPr="00C318FE" w:rsidRDefault="00BB1307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</w:p>
        </w:tc>
        <w:tc>
          <w:tcPr>
            <w:tcW w:w="10800" w:type="dxa"/>
            <w:vMerge/>
          </w:tcPr>
          <w:p w:rsidR="00BB1307" w:rsidRPr="00C318FE" w:rsidRDefault="00BB1307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BB1307" w:rsidRPr="00C318FE" w:rsidTr="00C318FE">
        <w:trPr>
          <w:cantSplit/>
          <w:trHeight w:val="580"/>
        </w:trPr>
        <w:tc>
          <w:tcPr>
            <w:tcW w:w="2448" w:type="dxa"/>
          </w:tcPr>
          <w:p w:rsidR="00BB1307" w:rsidRPr="00C318FE" w:rsidRDefault="00BB1307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 w:rsidRPr="00C318FE">
              <w:rPr>
                <w:rFonts w:ascii="Verdana" w:hAnsi="Verdana" w:cs="Verdana"/>
                <w:b/>
                <w:bCs/>
                <w:sz w:val="20"/>
                <w:szCs w:val="20"/>
              </w:rPr>
              <w:t>Thursday</w:t>
            </w:r>
            <w:r>
              <w:rPr>
                <w:rFonts w:ascii="Verdana" w:hAnsi="Verdana" w:cs="Verdana"/>
                <w:b/>
                <w:bCs/>
                <w:sz w:val="20"/>
                <w:szCs w:val="20"/>
              </w:rPr>
              <w:t>, Apr. 11</w:t>
            </w:r>
          </w:p>
        </w:tc>
        <w:tc>
          <w:tcPr>
            <w:tcW w:w="10800" w:type="dxa"/>
            <w:vMerge w:val="restart"/>
          </w:tcPr>
          <w:p w:rsidR="00BB1307" w:rsidRDefault="00BB1307" w:rsidP="00632DF1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Testing – 1</w:t>
            </w:r>
            <w:r w:rsidRPr="00844437">
              <w:rPr>
                <w:rFonts w:ascii="Verdana" w:hAnsi="Verdana" w:cs="Verdana"/>
                <w:sz w:val="20"/>
                <w:szCs w:val="20"/>
                <w:vertAlign w:val="superscript"/>
              </w:rPr>
              <w:t>st</w:t>
            </w:r>
            <w:r>
              <w:rPr>
                <w:rFonts w:ascii="Verdana" w:hAnsi="Verdana" w:cs="Verdana"/>
                <w:sz w:val="20"/>
                <w:szCs w:val="20"/>
              </w:rPr>
              <w:t xml:space="preserve"> &amp; 2</w:t>
            </w:r>
            <w:r w:rsidRPr="00844437">
              <w:rPr>
                <w:rFonts w:ascii="Verdana" w:hAnsi="Verdana" w:cs="Verdana"/>
                <w:sz w:val="20"/>
                <w:szCs w:val="20"/>
                <w:vertAlign w:val="superscript"/>
              </w:rPr>
              <w:t>nd</w:t>
            </w:r>
            <w:r>
              <w:rPr>
                <w:rFonts w:ascii="Verdana" w:hAnsi="Verdana" w:cs="Verdana"/>
                <w:sz w:val="20"/>
                <w:szCs w:val="20"/>
              </w:rPr>
              <w:t xml:space="preserve"> hours – 7A, 3</w:t>
            </w:r>
            <w:r w:rsidRPr="00844437">
              <w:rPr>
                <w:rFonts w:ascii="Verdana" w:hAnsi="Verdana" w:cs="Verdana"/>
                <w:sz w:val="20"/>
                <w:szCs w:val="20"/>
                <w:vertAlign w:val="superscript"/>
              </w:rPr>
              <w:t>rd</w:t>
            </w:r>
            <w:r>
              <w:rPr>
                <w:rFonts w:ascii="Verdana" w:hAnsi="Verdana" w:cs="Verdana"/>
                <w:sz w:val="20"/>
                <w:szCs w:val="20"/>
              </w:rPr>
              <w:t xml:space="preserve"> &amp; 4</w:t>
            </w:r>
            <w:r w:rsidRPr="00844437">
              <w:rPr>
                <w:rFonts w:ascii="Verdana" w:hAnsi="Verdana" w:cs="Verdana"/>
                <w:sz w:val="20"/>
                <w:szCs w:val="20"/>
                <w:vertAlign w:val="superscript"/>
              </w:rPr>
              <w:t>th</w:t>
            </w:r>
            <w:r>
              <w:rPr>
                <w:rFonts w:ascii="Verdana" w:hAnsi="Verdana" w:cs="Verdana"/>
                <w:sz w:val="20"/>
                <w:szCs w:val="20"/>
              </w:rPr>
              <w:t xml:space="preserve"> hours – 7B</w:t>
            </w:r>
          </w:p>
          <w:p w:rsidR="00BB1307" w:rsidRDefault="00BB1307" w:rsidP="00632DF1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Track Meet @ Baxter – leave at 12:30 p.m. </w:t>
            </w:r>
          </w:p>
          <w:p w:rsidR="00BB1307" w:rsidRPr="00C318FE" w:rsidRDefault="00BB1307" w:rsidP="00632DF1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BB1307" w:rsidRPr="00C318FE" w:rsidTr="00C318FE">
        <w:trPr>
          <w:cantSplit/>
          <w:trHeight w:val="485"/>
        </w:trPr>
        <w:tc>
          <w:tcPr>
            <w:tcW w:w="2448" w:type="dxa"/>
          </w:tcPr>
          <w:p w:rsidR="00BB1307" w:rsidRPr="00C318FE" w:rsidRDefault="00BB1307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</w:p>
        </w:tc>
        <w:tc>
          <w:tcPr>
            <w:tcW w:w="10800" w:type="dxa"/>
            <w:vMerge/>
          </w:tcPr>
          <w:p w:rsidR="00BB1307" w:rsidRPr="00C318FE" w:rsidRDefault="00BB1307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BB1307" w:rsidRPr="00C318FE" w:rsidTr="00C318FE">
        <w:trPr>
          <w:cantSplit/>
          <w:trHeight w:val="440"/>
        </w:trPr>
        <w:tc>
          <w:tcPr>
            <w:tcW w:w="2448" w:type="dxa"/>
          </w:tcPr>
          <w:p w:rsidR="00BB1307" w:rsidRPr="00C318FE" w:rsidRDefault="00BB1307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 w:rsidRPr="00C318FE">
              <w:rPr>
                <w:rFonts w:ascii="Verdana" w:hAnsi="Verdana" w:cs="Verdana"/>
                <w:b/>
                <w:bCs/>
                <w:sz w:val="20"/>
                <w:szCs w:val="20"/>
              </w:rPr>
              <w:t>Friday</w:t>
            </w:r>
            <w:r>
              <w:rPr>
                <w:rFonts w:ascii="Verdana" w:hAnsi="Verdana" w:cs="Verdana"/>
                <w:b/>
                <w:bCs/>
                <w:sz w:val="20"/>
                <w:szCs w:val="20"/>
              </w:rPr>
              <w:t>, Apr. 12</w:t>
            </w:r>
          </w:p>
        </w:tc>
        <w:tc>
          <w:tcPr>
            <w:tcW w:w="10800" w:type="dxa"/>
            <w:vMerge w:val="restart"/>
          </w:tcPr>
          <w:p w:rsidR="00BB1307" w:rsidRDefault="00BB1307" w:rsidP="00844437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Testing – 1</w:t>
            </w:r>
            <w:r w:rsidRPr="00844437">
              <w:rPr>
                <w:rFonts w:ascii="Verdana" w:hAnsi="Verdana" w:cs="Verdana"/>
                <w:sz w:val="20"/>
                <w:szCs w:val="20"/>
                <w:vertAlign w:val="superscript"/>
              </w:rPr>
              <w:t>st</w:t>
            </w:r>
            <w:r>
              <w:rPr>
                <w:rFonts w:ascii="Verdana" w:hAnsi="Verdana" w:cs="Verdana"/>
                <w:sz w:val="20"/>
                <w:szCs w:val="20"/>
              </w:rPr>
              <w:t xml:space="preserve"> &amp; 2</w:t>
            </w:r>
            <w:r w:rsidRPr="00844437">
              <w:rPr>
                <w:rFonts w:ascii="Verdana" w:hAnsi="Verdana" w:cs="Verdana"/>
                <w:sz w:val="20"/>
                <w:szCs w:val="20"/>
                <w:vertAlign w:val="superscript"/>
              </w:rPr>
              <w:t>nd</w:t>
            </w:r>
            <w:r>
              <w:rPr>
                <w:rFonts w:ascii="Verdana" w:hAnsi="Verdana" w:cs="Verdana"/>
                <w:sz w:val="20"/>
                <w:szCs w:val="20"/>
              </w:rPr>
              <w:t xml:space="preserve"> hours – 7A, 3</w:t>
            </w:r>
            <w:r w:rsidRPr="00844437">
              <w:rPr>
                <w:rFonts w:ascii="Verdana" w:hAnsi="Verdana" w:cs="Verdana"/>
                <w:sz w:val="20"/>
                <w:szCs w:val="20"/>
                <w:vertAlign w:val="superscript"/>
              </w:rPr>
              <w:t>rd</w:t>
            </w:r>
            <w:r>
              <w:rPr>
                <w:rFonts w:ascii="Verdana" w:hAnsi="Verdana" w:cs="Verdana"/>
                <w:sz w:val="20"/>
                <w:szCs w:val="20"/>
              </w:rPr>
              <w:t xml:space="preserve"> &amp; 4</w:t>
            </w:r>
            <w:r w:rsidRPr="00844437">
              <w:rPr>
                <w:rFonts w:ascii="Verdana" w:hAnsi="Verdana" w:cs="Verdana"/>
                <w:sz w:val="20"/>
                <w:szCs w:val="20"/>
                <w:vertAlign w:val="superscript"/>
              </w:rPr>
              <w:t>th</w:t>
            </w:r>
            <w:r>
              <w:rPr>
                <w:rFonts w:ascii="Verdana" w:hAnsi="Verdana" w:cs="Verdana"/>
                <w:sz w:val="20"/>
                <w:szCs w:val="20"/>
              </w:rPr>
              <w:t xml:space="preserve"> hours – 7B</w:t>
            </w:r>
          </w:p>
          <w:p w:rsidR="00BB1307" w:rsidRDefault="00BB1307" w:rsidP="00844437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8</w:t>
            </w:r>
            <w:r w:rsidRPr="00844437">
              <w:rPr>
                <w:rFonts w:ascii="Verdana" w:hAnsi="Verdana" w:cs="Verdana"/>
                <w:sz w:val="20"/>
                <w:szCs w:val="20"/>
                <w:vertAlign w:val="superscript"/>
              </w:rPr>
              <w:t>th</w:t>
            </w:r>
            <w:r>
              <w:rPr>
                <w:rFonts w:ascii="Verdana" w:hAnsi="Verdana" w:cs="Verdana"/>
                <w:sz w:val="20"/>
                <w:szCs w:val="20"/>
              </w:rPr>
              <w:t xml:space="preserve"> grade class trip to Silver Dollar City</w:t>
            </w:r>
          </w:p>
          <w:p w:rsidR="00BB1307" w:rsidRDefault="00BB1307" w:rsidP="00844437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No Track Practice</w:t>
            </w:r>
          </w:p>
          <w:p w:rsidR="00BB1307" w:rsidRPr="00C318FE" w:rsidRDefault="00BB1307" w:rsidP="009E281C">
            <w:pPr>
              <w:rPr>
                <w:rFonts w:ascii="Verdana" w:hAnsi="Verdana" w:cs="Verdana"/>
                <w:bCs/>
                <w:sz w:val="20"/>
                <w:szCs w:val="20"/>
              </w:rPr>
            </w:pPr>
          </w:p>
        </w:tc>
      </w:tr>
      <w:tr w:rsidR="00BB1307" w:rsidRPr="00C318FE" w:rsidTr="00C318FE">
        <w:trPr>
          <w:cantSplit/>
          <w:trHeight w:val="620"/>
        </w:trPr>
        <w:tc>
          <w:tcPr>
            <w:tcW w:w="2448" w:type="dxa"/>
          </w:tcPr>
          <w:p w:rsidR="00BB1307" w:rsidRPr="00C318FE" w:rsidRDefault="00BB1307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</w:p>
        </w:tc>
        <w:tc>
          <w:tcPr>
            <w:tcW w:w="10800" w:type="dxa"/>
            <w:vMerge/>
          </w:tcPr>
          <w:p w:rsidR="00BB1307" w:rsidRPr="00C318FE" w:rsidRDefault="00BB1307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BB1307" w:rsidRPr="00C318FE" w:rsidTr="00C318FE">
        <w:trPr>
          <w:cantSplit/>
          <w:trHeight w:val="480"/>
        </w:trPr>
        <w:tc>
          <w:tcPr>
            <w:tcW w:w="2448" w:type="dxa"/>
          </w:tcPr>
          <w:p w:rsidR="00BB1307" w:rsidRPr="00C318FE" w:rsidRDefault="00BB1307" w:rsidP="002D0102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>
              <w:rPr>
                <w:rFonts w:ascii="Verdana" w:hAnsi="Verdana" w:cs="Verdana"/>
                <w:b/>
                <w:bCs/>
                <w:sz w:val="20"/>
                <w:szCs w:val="20"/>
              </w:rPr>
              <w:t>Saturday, Apr. 13</w:t>
            </w:r>
          </w:p>
        </w:tc>
        <w:tc>
          <w:tcPr>
            <w:tcW w:w="10800" w:type="dxa"/>
            <w:vMerge w:val="restart"/>
          </w:tcPr>
          <w:p w:rsidR="00BB1307" w:rsidRPr="00C318FE" w:rsidRDefault="00BB1307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BB1307" w:rsidRPr="00C318FE" w:rsidTr="00C318FE">
        <w:trPr>
          <w:cantSplit/>
          <w:trHeight w:val="575"/>
        </w:trPr>
        <w:tc>
          <w:tcPr>
            <w:tcW w:w="2448" w:type="dxa"/>
          </w:tcPr>
          <w:p w:rsidR="00BB1307" w:rsidRPr="00C318FE" w:rsidRDefault="00BB1307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</w:p>
        </w:tc>
        <w:tc>
          <w:tcPr>
            <w:tcW w:w="10800" w:type="dxa"/>
            <w:vMerge/>
          </w:tcPr>
          <w:p w:rsidR="00BB1307" w:rsidRPr="00C318FE" w:rsidRDefault="00BB1307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BB1307" w:rsidRPr="00C318FE" w:rsidTr="00C318FE">
        <w:trPr>
          <w:cantSplit/>
          <w:trHeight w:val="540"/>
        </w:trPr>
        <w:tc>
          <w:tcPr>
            <w:tcW w:w="2448" w:type="dxa"/>
          </w:tcPr>
          <w:p w:rsidR="00BB1307" w:rsidRPr="00C318FE" w:rsidRDefault="00BB1307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 w:rsidRPr="00C318FE">
              <w:rPr>
                <w:rFonts w:ascii="Verdana" w:hAnsi="Verdana" w:cs="Verdana"/>
                <w:b/>
                <w:bCs/>
                <w:sz w:val="20"/>
                <w:szCs w:val="20"/>
              </w:rPr>
              <w:t>Future Events:</w:t>
            </w:r>
          </w:p>
        </w:tc>
        <w:tc>
          <w:tcPr>
            <w:tcW w:w="10800" w:type="dxa"/>
            <w:vMerge w:val="restart"/>
          </w:tcPr>
          <w:p w:rsidR="00BB1307" w:rsidRDefault="00BB1307" w:rsidP="00297C97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April 15 – 5</w:t>
            </w:r>
            <w:r w:rsidRPr="00844437">
              <w:rPr>
                <w:rFonts w:ascii="Verdana" w:hAnsi="Verdana" w:cs="Verdana"/>
                <w:sz w:val="20"/>
                <w:szCs w:val="20"/>
                <w:vertAlign w:val="superscript"/>
              </w:rPr>
              <w:t>th</w:t>
            </w:r>
            <w:r>
              <w:rPr>
                <w:rFonts w:ascii="Verdana" w:hAnsi="Verdana" w:cs="Verdana"/>
                <w:sz w:val="20"/>
                <w:szCs w:val="20"/>
              </w:rPr>
              <w:t xml:space="preserve"> to Five Mile Camp, Track Meet @ Columbus</w:t>
            </w:r>
          </w:p>
          <w:p w:rsidR="00BB1307" w:rsidRDefault="00BB1307" w:rsidP="00297C97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April 17 – Student Council to Greenbush, Track Meet @ Riverton</w:t>
            </w:r>
          </w:p>
          <w:p w:rsidR="00BB1307" w:rsidRDefault="00BB1307" w:rsidP="00297C97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April 18 – Track Meet @ Northeast</w:t>
            </w:r>
          </w:p>
          <w:p w:rsidR="00BB1307" w:rsidRPr="00C318FE" w:rsidRDefault="00BB1307" w:rsidP="00297C97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April 19 – No School</w:t>
            </w:r>
          </w:p>
        </w:tc>
      </w:tr>
      <w:tr w:rsidR="00BB1307" w:rsidRPr="00C318FE" w:rsidTr="00C318FE">
        <w:trPr>
          <w:cantSplit/>
          <w:trHeight w:val="530"/>
        </w:trPr>
        <w:tc>
          <w:tcPr>
            <w:tcW w:w="2448" w:type="dxa"/>
          </w:tcPr>
          <w:p w:rsidR="00BB1307" w:rsidRPr="00C318FE" w:rsidRDefault="00BB1307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</w:p>
        </w:tc>
        <w:tc>
          <w:tcPr>
            <w:tcW w:w="10800" w:type="dxa"/>
            <w:vMerge/>
          </w:tcPr>
          <w:p w:rsidR="00BB1307" w:rsidRPr="00C318FE" w:rsidRDefault="00BB1307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</w:tbl>
    <w:p w:rsidR="00BB1307" w:rsidRPr="009F527B" w:rsidRDefault="00BB1307" w:rsidP="00B366FC"/>
    <w:sectPr w:rsidR="00BB1307" w:rsidRPr="009F527B" w:rsidSect="00F9633E">
      <w:headerReference w:type="default" r:id="rId6"/>
      <w:footerReference w:type="default" r:id="rId7"/>
      <w:pgSz w:w="15840" w:h="12240" w:orient="landscape"/>
      <w:pgMar w:top="1152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B1307" w:rsidRDefault="00BB1307">
      <w:r>
        <w:separator/>
      </w:r>
    </w:p>
  </w:endnote>
  <w:endnote w:type="continuationSeparator" w:id="0">
    <w:p w:rsidR="00BB1307" w:rsidRDefault="00BB130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1307" w:rsidRPr="00C36A13" w:rsidRDefault="00BB1307" w:rsidP="00C36A13">
    <w:pPr>
      <w:pStyle w:val="Footer"/>
      <w:jc w:val="right"/>
    </w:pPr>
    <w:r w:rsidRPr="00C36A13"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6" type="#_x0000_t75" style="width:78pt;height:12pt">
          <v:imagedata r:id="rId1" o:title="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B1307" w:rsidRDefault="00BB1307">
      <w:r>
        <w:separator/>
      </w:r>
    </w:p>
  </w:footnote>
  <w:footnote w:type="continuationSeparator" w:id="0">
    <w:p w:rsidR="00BB1307" w:rsidRDefault="00BB130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1307" w:rsidRPr="00C318FE" w:rsidRDefault="00BB1307" w:rsidP="00C318FE">
    <w:pPr>
      <w:pStyle w:val="Header"/>
      <w:jc w:val="center"/>
      <w:rPr>
        <w:b/>
        <w:sz w:val="52"/>
        <w:szCs w:val="52"/>
      </w:rPr>
    </w:pPr>
    <w:r w:rsidRPr="00C318FE">
      <w:rPr>
        <w:b/>
        <w:sz w:val="52"/>
        <w:szCs w:val="52"/>
      </w:rPr>
      <w:t>SJH Weekly Calendar</w:t>
    </w:r>
  </w:p>
  <w:p w:rsidR="00BB1307" w:rsidRDefault="00BB1307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20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C29A7"/>
    <w:rsid w:val="00004A04"/>
    <w:rsid w:val="00006A29"/>
    <w:rsid w:val="00007834"/>
    <w:rsid w:val="000174EE"/>
    <w:rsid w:val="00020C85"/>
    <w:rsid w:val="000345AD"/>
    <w:rsid w:val="00042F0E"/>
    <w:rsid w:val="00045678"/>
    <w:rsid w:val="00057287"/>
    <w:rsid w:val="00071AD0"/>
    <w:rsid w:val="00073F3D"/>
    <w:rsid w:val="000C7D7F"/>
    <w:rsid w:val="000D4FE9"/>
    <w:rsid w:val="00104AA1"/>
    <w:rsid w:val="001236BC"/>
    <w:rsid w:val="001446E6"/>
    <w:rsid w:val="0017404A"/>
    <w:rsid w:val="001753A4"/>
    <w:rsid w:val="00183F4C"/>
    <w:rsid w:val="001916E4"/>
    <w:rsid w:val="00197D0C"/>
    <w:rsid w:val="001A2474"/>
    <w:rsid w:val="001B099A"/>
    <w:rsid w:val="001C7624"/>
    <w:rsid w:val="001F5477"/>
    <w:rsid w:val="001F5DC8"/>
    <w:rsid w:val="001F709E"/>
    <w:rsid w:val="0020298C"/>
    <w:rsid w:val="00223768"/>
    <w:rsid w:val="0026563D"/>
    <w:rsid w:val="00281AFD"/>
    <w:rsid w:val="002951DC"/>
    <w:rsid w:val="00297C97"/>
    <w:rsid w:val="002A39F5"/>
    <w:rsid w:val="002B5061"/>
    <w:rsid w:val="002C2D04"/>
    <w:rsid w:val="002C657D"/>
    <w:rsid w:val="002D0102"/>
    <w:rsid w:val="00305374"/>
    <w:rsid w:val="00305A0B"/>
    <w:rsid w:val="0033550E"/>
    <w:rsid w:val="0036385C"/>
    <w:rsid w:val="003732BF"/>
    <w:rsid w:val="00377343"/>
    <w:rsid w:val="003901BF"/>
    <w:rsid w:val="003920B2"/>
    <w:rsid w:val="003A0CA4"/>
    <w:rsid w:val="003A6197"/>
    <w:rsid w:val="003C0CC3"/>
    <w:rsid w:val="003C73F5"/>
    <w:rsid w:val="003F505F"/>
    <w:rsid w:val="004017C1"/>
    <w:rsid w:val="00417EE3"/>
    <w:rsid w:val="004229DC"/>
    <w:rsid w:val="0042447D"/>
    <w:rsid w:val="0045196C"/>
    <w:rsid w:val="00493DE6"/>
    <w:rsid w:val="004A0584"/>
    <w:rsid w:val="004B5825"/>
    <w:rsid w:val="004C02F5"/>
    <w:rsid w:val="004C23B7"/>
    <w:rsid w:val="004D192A"/>
    <w:rsid w:val="004E2CB8"/>
    <w:rsid w:val="004E771D"/>
    <w:rsid w:val="005057B9"/>
    <w:rsid w:val="00544E2E"/>
    <w:rsid w:val="00560DF3"/>
    <w:rsid w:val="0057173C"/>
    <w:rsid w:val="005913E6"/>
    <w:rsid w:val="00593DA3"/>
    <w:rsid w:val="005A6962"/>
    <w:rsid w:val="005B1D7A"/>
    <w:rsid w:val="005C29A7"/>
    <w:rsid w:val="005D007B"/>
    <w:rsid w:val="005D0703"/>
    <w:rsid w:val="005D186D"/>
    <w:rsid w:val="005E34CC"/>
    <w:rsid w:val="005E7494"/>
    <w:rsid w:val="005F2297"/>
    <w:rsid w:val="005F5C57"/>
    <w:rsid w:val="0060431A"/>
    <w:rsid w:val="00631421"/>
    <w:rsid w:val="00632DF1"/>
    <w:rsid w:val="00633672"/>
    <w:rsid w:val="00634E15"/>
    <w:rsid w:val="0066676A"/>
    <w:rsid w:val="00673C26"/>
    <w:rsid w:val="006770E9"/>
    <w:rsid w:val="00683246"/>
    <w:rsid w:val="00686EC9"/>
    <w:rsid w:val="00697E98"/>
    <w:rsid w:val="006F6224"/>
    <w:rsid w:val="00700665"/>
    <w:rsid w:val="00700EA1"/>
    <w:rsid w:val="00712BFF"/>
    <w:rsid w:val="00715D16"/>
    <w:rsid w:val="00720D87"/>
    <w:rsid w:val="0072606B"/>
    <w:rsid w:val="00731AE7"/>
    <w:rsid w:val="00733AB5"/>
    <w:rsid w:val="0074778F"/>
    <w:rsid w:val="007513C8"/>
    <w:rsid w:val="00763E65"/>
    <w:rsid w:val="00774A09"/>
    <w:rsid w:val="00791CAD"/>
    <w:rsid w:val="00797AA6"/>
    <w:rsid w:val="007A2CBB"/>
    <w:rsid w:val="007A304F"/>
    <w:rsid w:val="007B3C0C"/>
    <w:rsid w:val="007F1A6B"/>
    <w:rsid w:val="007F3F06"/>
    <w:rsid w:val="00844437"/>
    <w:rsid w:val="0085090A"/>
    <w:rsid w:val="00855936"/>
    <w:rsid w:val="008632F4"/>
    <w:rsid w:val="00866074"/>
    <w:rsid w:val="00871EE2"/>
    <w:rsid w:val="0089095F"/>
    <w:rsid w:val="008A0DEA"/>
    <w:rsid w:val="008A48D4"/>
    <w:rsid w:val="008A7181"/>
    <w:rsid w:val="008C18C5"/>
    <w:rsid w:val="008D4141"/>
    <w:rsid w:val="008D562D"/>
    <w:rsid w:val="00900004"/>
    <w:rsid w:val="00917CAE"/>
    <w:rsid w:val="00922C21"/>
    <w:rsid w:val="00930209"/>
    <w:rsid w:val="00933877"/>
    <w:rsid w:val="00967A7C"/>
    <w:rsid w:val="00970A7E"/>
    <w:rsid w:val="00975AF1"/>
    <w:rsid w:val="00986C7D"/>
    <w:rsid w:val="009952A1"/>
    <w:rsid w:val="009A28AD"/>
    <w:rsid w:val="009A5E89"/>
    <w:rsid w:val="009B0EEA"/>
    <w:rsid w:val="009B1383"/>
    <w:rsid w:val="009B556D"/>
    <w:rsid w:val="009D1D80"/>
    <w:rsid w:val="009D3968"/>
    <w:rsid w:val="009E281C"/>
    <w:rsid w:val="009F527B"/>
    <w:rsid w:val="00A2342E"/>
    <w:rsid w:val="00A351EE"/>
    <w:rsid w:val="00A462B6"/>
    <w:rsid w:val="00A5067D"/>
    <w:rsid w:val="00A50EA2"/>
    <w:rsid w:val="00A52D77"/>
    <w:rsid w:val="00A639C2"/>
    <w:rsid w:val="00A930F7"/>
    <w:rsid w:val="00AA0CC1"/>
    <w:rsid w:val="00AB3051"/>
    <w:rsid w:val="00AD0F2F"/>
    <w:rsid w:val="00AE4476"/>
    <w:rsid w:val="00B0010B"/>
    <w:rsid w:val="00B0272B"/>
    <w:rsid w:val="00B17779"/>
    <w:rsid w:val="00B27314"/>
    <w:rsid w:val="00B34EE6"/>
    <w:rsid w:val="00B366FC"/>
    <w:rsid w:val="00B56CA4"/>
    <w:rsid w:val="00BA6155"/>
    <w:rsid w:val="00BB1307"/>
    <w:rsid w:val="00BB7E27"/>
    <w:rsid w:val="00BC22DE"/>
    <w:rsid w:val="00BE6E11"/>
    <w:rsid w:val="00BF0B0C"/>
    <w:rsid w:val="00C05CB9"/>
    <w:rsid w:val="00C06DFC"/>
    <w:rsid w:val="00C20B45"/>
    <w:rsid w:val="00C318FE"/>
    <w:rsid w:val="00C36A13"/>
    <w:rsid w:val="00C82B92"/>
    <w:rsid w:val="00CA0B73"/>
    <w:rsid w:val="00CA2C39"/>
    <w:rsid w:val="00CA410E"/>
    <w:rsid w:val="00CC295F"/>
    <w:rsid w:val="00CC5F3F"/>
    <w:rsid w:val="00CD5268"/>
    <w:rsid w:val="00CF405E"/>
    <w:rsid w:val="00D074D7"/>
    <w:rsid w:val="00D2316D"/>
    <w:rsid w:val="00D25C1A"/>
    <w:rsid w:val="00D35C61"/>
    <w:rsid w:val="00D70538"/>
    <w:rsid w:val="00D93E40"/>
    <w:rsid w:val="00DA5BA9"/>
    <w:rsid w:val="00DB6CEE"/>
    <w:rsid w:val="00DC2F4C"/>
    <w:rsid w:val="00DC758B"/>
    <w:rsid w:val="00DF2519"/>
    <w:rsid w:val="00E0145E"/>
    <w:rsid w:val="00E10525"/>
    <w:rsid w:val="00E204A8"/>
    <w:rsid w:val="00E715F2"/>
    <w:rsid w:val="00E87D68"/>
    <w:rsid w:val="00E9722C"/>
    <w:rsid w:val="00EA21F1"/>
    <w:rsid w:val="00EA2D65"/>
    <w:rsid w:val="00EA4995"/>
    <w:rsid w:val="00EC7ED2"/>
    <w:rsid w:val="00EF04D2"/>
    <w:rsid w:val="00EF66B0"/>
    <w:rsid w:val="00F00DFD"/>
    <w:rsid w:val="00F04A2A"/>
    <w:rsid w:val="00F10CCE"/>
    <w:rsid w:val="00F30B7D"/>
    <w:rsid w:val="00F34333"/>
    <w:rsid w:val="00F35A16"/>
    <w:rsid w:val="00F53647"/>
    <w:rsid w:val="00F64586"/>
    <w:rsid w:val="00F64AD2"/>
    <w:rsid w:val="00F6627B"/>
    <w:rsid w:val="00F67087"/>
    <w:rsid w:val="00F721C0"/>
    <w:rsid w:val="00F77AF8"/>
    <w:rsid w:val="00F86BA8"/>
    <w:rsid w:val="00F9633E"/>
    <w:rsid w:val="00F96889"/>
    <w:rsid w:val="00FA18E3"/>
    <w:rsid w:val="00FE4939"/>
    <w:rsid w:val="00FE77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List Number" w:locked="1" w:semiHidden="0" w:uiPriority="0" w:unhideWhenUsed="0"/>
    <w:lsdException w:name="List 4" w:locked="1" w:semiHidden="0" w:uiPriority="0" w:unhideWhenUsed="0"/>
    <w:lsdException w:name="List 5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alutation" w:locked="1" w:semiHidden="0" w:uiPriority="0" w:unhideWhenUsed="0"/>
    <w:lsdException w:name="Date" w:locked="1" w:semiHidden="0" w:uiPriority="0" w:unhideWhenUsed="0"/>
    <w:lsdException w:name="Body Text First Indent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5C29A7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rsid w:val="00C36A13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Pr>
      <w:rFonts w:cs="Times New Roman"/>
      <w:sz w:val="24"/>
    </w:rPr>
  </w:style>
  <w:style w:type="paragraph" w:styleId="Footer">
    <w:name w:val="footer"/>
    <w:basedOn w:val="Normal"/>
    <w:link w:val="FooterChar"/>
    <w:uiPriority w:val="99"/>
    <w:rsid w:val="00C36A13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cs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rsid w:val="008632F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8632F4"/>
    <w:rPr>
      <w:rFonts w:ascii="Tahoma" w:hAnsi="Tahoma" w:cs="Times New Roman"/>
      <w:sz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</Pages>
  <Words>141</Words>
  <Characters>807</Characters>
  <Application>Microsoft Office Outlook</Application>
  <DocSecurity>0</DocSecurity>
  <Lines>0</Lines>
  <Paragraphs>0</Paragraphs>
  <ScaleCrop>false</ScaleCrop>
  <Company>Coca-Cola Enterprises Inc.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[Month]  [Day], [Year] - [Month] [Day], [Year]</dc:title>
  <dc:subject/>
  <dc:creator>CCE User</dc:creator>
  <cp:keywords/>
  <dc:description/>
  <cp:lastModifiedBy>twestervelt</cp:lastModifiedBy>
  <cp:revision>2</cp:revision>
  <cp:lastPrinted>2017-12-04T13:58:00Z</cp:lastPrinted>
  <dcterms:created xsi:type="dcterms:W3CDTF">2019-04-08T15:33:00Z</dcterms:created>
  <dcterms:modified xsi:type="dcterms:W3CDTF">2019-04-08T15:33:00Z</dcterms:modified>
</cp:coreProperties>
</file>