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E16" w:rsidRDefault="009A0E16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05-06-2019 to 05-11-2019</w:t>
      </w:r>
    </w:p>
    <w:p w:rsidR="009A0E16" w:rsidRPr="005D186D" w:rsidRDefault="009A0E16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9A0E16" w:rsidRPr="00C318FE" w:rsidTr="00C318FE">
        <w:trPr>
          <w:cantSplit/>
          <w:trHeight w:val="460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May 6</w:t>
            </w:r>
          </w:p>
        </w:tc>
        <w:tc>
          <w:tcPr>
            <w:tcW w:w="10800" w:type="dxa"/>
            <w:vMerge w:val="restart"/>
          </w:tcPr>
          <w:p w:rsidR="009A0E16" w:rsidRPr="00C318FE" w:rsidRDefault="009A0E16" w:rsidP="009F485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6</w:t>
            </w:r>
            <w:r w:rsidRPr="00A4312D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field trip to Springfield, Mo</w:t>
            </w:r>
          </w:p>
        </w:tc>
      </w:tr>
      <w:tr w:rsidR="009A0E16" w:rsidRPr="00C318FE" w:rsidTr="00C318FE">
        <w:trPr>
          <w:cantSplit/>
          <w:trHeight w:val="548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0E16" w:rsidRPr="00C318FE" w:rsidRDefault="009A0E16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0E16" w:rsidRPr="00C318FE" w:rsidTr="00C318FE">
        <w:trPr>
          <w:cantSplit/>
          <w:trHeight w:val="500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May 7</w:t>
            </w:r>
          </w:p>
        </w:tc>
        <w:tc>
          <w:tcPr>
            <w:tcW w:w="10800" w:type="dxa"/>
            <w:vMerge w:val="restart"/>
          </w:tcPr>
          <w:p w:rsidR="009A0E16" w:rsidRDefault="009A0E16" w:rsidP="00A4312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Lunch provided from District Office for staff</w:t>
            </w:r>
          </w:p>
          <w:p w:rsidR="009A0E16" w:rsidRPr="00C318FE" w:rsidRDefault="009A0E16" w:rsidP="00A4312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Senior class walk through – 1:15 pm</w:t>
            </w:r>
          </w:p>
        </w:tc>
      </w:tr>
      <w:tr w:rsidR="009A0E16" w:rsidRPr="00C318FE" w:rsidTr="00C318FE">
        <w:trPr>
          <w:cantSplit/>
          <w:trHeight w:val="557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0E16" w:rsidRPr="00C318FE" w:rsidRDefault="009A0E16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0E16" w:rsidRPr="00C318FE" w:rsidTr="00C318FE">
        <w:trPr>
          <w:cantSplit/>
          <w:trHeight w:val="540"/>
        </w:trPr>
        <w:tc>
          <w:tcPr>
            <w:tcW w:w="2448" w:type="dxa"/>
          </w:tcPr>
          <w:p w:rsidR="009A0E16" w:rsidRPr="00C318FE" w:rsidRDefault="009A0E16" w:rsidP="002C2D0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May 8</w:t>
            </w:r>
          </w:p>
        </w:tc>
        <w:tc>
          <w:tcPr>
            <w:tcW w:w="10800" w:type="dxa"/>
            <w:vMerge w:val="restart"/>
          </w:tcPr>
          <w:p w:rsidR="009A0E16" w:rsidRDefault="009A0E16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Student Council members and one student from each grade going to Ronald McDonald’s House – 10:00 am to 3:00 pm.</w:t>
            </w:r>
          </w:p>
          <w:p w:rsidR="009A0E16" w:rsidRDefault="009A0E16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3</w:t>
            </w:r>
            <w:r w:rsidRPr="00A4312D">
              <w:rPr>
                <w:rFonts w:ascii="Verdana" w:hAnsi="Verdana" w:cs="Verdana"/>
                <w:sz w:val="20"/>
                <w:szCs w:val="20"/>
                <w:vertAlign w:val="superscript"/>
              </w:rPr>
              <w:t>rd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 Great Outdoors fishing trip after lunch</w:t>
            </w:r>
          </w:p>
          <w:p w:rsidR="009A0E16" w:rsidRPr="00C318FE" w:rsidRDefault="009A0E16" w:rsidP="008A718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0E16" w:rsidRPr="00C318FE" w:rsidTr="00C318FE">
        <w:trPr>
          <w:cantSplit/>
          <w:trHeight w:val="512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0E16" w:rsidRPr="00C318FE" w:rsidRDefault="009A0E16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0E16" w:rsidRPr="00C318FE" w:rsidTr="00C318FE">
        <w:trPr>
          <w:cantSplit/>
          <w:trHeight w:val="580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Thursday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May 9</w:t>
            </w:r>
          </w:p>
        </w:tc>
        <w:tc>
          <w:tcPr>
            <w:tcW w:w="10800" w:type="dxa"/>
            <w:vMerge w:val="restart"/>
          </w:tcPr>
          <w:p w:rsidR="009A0E16" w:rsidRDefault="009A0E16" w:rsidP="008D487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Bamboo for Staff for lunch</w:t>
            </w:r>
          </w:p>
          <w:p w:rsidR="009A0E16" w:rsidRPr="00C318FE" w:rsidRDefault="009A0E16" w:rsidP="008D487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7</w:t>
            </w:r>
            <w:r w:rsidRPr="000B7853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 Great Outdoors fishing trip after lunch</w:t>
            </w:r>
          </w:p>
        </w:tc>
      </w:tr>
      <w:tr w:rsidR="009A0E16" w:rsidRPr="00C318FE" w:rsidTr="00C318FE">
        <w:trPr>
          <w:cantSplit/>
          <w:trHeight w:val="485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0E16" w:rsidRPr="00C318FE" w:rsidRDefault="009A0E16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0E16" w:rsidRPr="00C318FE" w:rsidTr="00C318FE">
        <w:trPr>
          <w:cantSplit/>
          <w:trHeight w:val="440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Friday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May 10</w:t>
            </w:r>
          </w:p>
        </w:tc>
        <w:tc>
          <w:tcPr>
            <w:tcW w:w="10800" w:type="dxa"/>
            <w:vMerge w:val="restart"/>
          </w:tcPr>
          <w:p w:rsidR="009A0E16" w:rsidRPr="00C318FE" w:rsidRDefault="009A0E16" w:rsidP="000B7853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Class Competition – 1:00 pm</w:t>
            </w:r>
          </w:p>
        </w:tc>
      </w:tr>
      <w:tr w:rsidR="009A0E16" w:rsidRPr="00C318FE" w:rsidTr="00C318FE">
        <w:trPr>
          <w:cantSplit/>
          <w:trHeight w:val="620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0E16" w:rsidRPr="00C318FE" w:rsidRDefault="009A0E16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0E16" w:rsidRPr="00C318FE" w:rsidTr="00C318FE">
        <w:trPr>
          <w:cantSplit/>
          <w:trHeight w:val="480"/>
        </w:trPr>
        <w:tc>
          <w:tcPr>
            <w:tcW w:w="2448" w:type="dxa"/>
          </w:tcPr>
          <w:p w:rsidR="009A0E16" w:rsidRPr="00C318FE" w:rsidRDefault="009A0E16" w:rsidP="002D0102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May11</w:t>
            </w:r>
          </w:p>
        </w:tc>
        <w:tc>
          <w:tcPr>
            <w:tcW w:w="10800" w:type="dxa"/>
            <w:vMerge w:val="restart"/>
          </w:tcPr>
          <w:p w:rsidR="009A0E16" w:rsidRPr="00C318FE" w:rsidRDefault="009A0E16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0E16" w:rsidRPr="00C318FE" w:rsidTr="00C318FE">
        <w:trPr>
          <w:cantSplit/>
          <w:trHeight w:val="575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0E16" w:rsidRPr="00C318FE" w:rsidRDefault="009A0E16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A0E16" w:rsidRPr="00C318FE" w:rsidTr="00C318FE">
        <w:trPr>
          <w:cantSplit/>
          <w:trHeight w:val="540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9A0E16" w:rsidRDefault="009A0E16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May 13 – Awards Assemblies – 5</w:t>
            </w:r>
            <w:r w:rsidRPr="007D3C88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6</w:t>
            </w:r>
            <w:r w:rsidRPr="007D3C88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8:15 am, 7</w:t>
            </w:r>
            <w:r w:rsidRPr="007D3C88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8</w:t>
            </w:r>
            <w:r w:rsidRPr="007D3C88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10 am, 8</w:t>
            </w:r>
            <w:r w:rsidRPr="008D4877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Graduation – 6:30 pm</w:t>
            </w:r>
          </w:p>
          <w:p w:rsidR="009A0E16" w:rsidRPr="00C318FE" w:rsidRDefault="009A0E16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May 16 – Last Day of School ½ day release @ 11:45 am</w:t>
            </w:r>
          </w:p>
        </w:tc>
      </w:tr>
      <w:tr w:rsidR="009A0E16" w:rsidRPr="00C318FE" w:rsidTr="00C318FE">
        <w:trPr>
          <w:cantSplit/>
          <w:trHeight w:val="530"/>
        </w:trPr>
        <w:tc>
          <w:tcPr>
            <w:tcW w:w="2448" w:type="dxa"/>
          </w:tcPr>
          <w:p w:rsidR="009A0E16" w:rsidRPr="00C318FE" w:rsidRDefault="009A0E16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A0E16" w:rsidRPr="00C318FE" w:rsidRDefault="009A0E16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9A0E16" w:rsidRPr="009F527B" w:rsidRDefault="009A0E16" w:rsidP="00B366FC"/>
    <w:sectPr w:rsidR="009A0E16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E16" w:rsidRDefault="009A0E16">
      <w:r>
        <w:separator/>
      </w:r>
    </w:p>
  </w:endnote>
  <w:endnote w:type="continuationSeparator" w:id="0">
    <w:p w:rsidR="009A0E16" w:rsidRDefault="009A0E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E16" w:rsidRPr="00C36A13" w:rsidRDefault="009A0E16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E16" w:rsidRDefault="009A0E16">
      <w:r>
        <w:separator/>
      </w:r>
    </w:p>
  </w:footnote>
  <w:footnote w:type="continuationSeparator" w:id="0">
    <w:p w:rsidR="009A0E16" w:rsidRDefault="009A0E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E16" w:rsidRPr="00C318FE" w:rsidRDefault="009A0E16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9A0E16" w:rsidRDefault="009A0E1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42F0E"/>
    <w:rsid w:val="00045678"/>
    <w:rsid w:val="00057287"/>
    <w:rsid w:val="00071AD0"/>
    <w:rsid w:val="00073F3D"/>
    <w:rsid w:val="000B7853"/>
    <w:rsid w:val="000C7D7F"/>
    <w:rsid w:val="000D4FE9"/>
    <w:rsid w:val="00104AA1"/>
    <w:rsid w:val="001236BC"/>
    <w:rsid w:val="001446E6"/>
    <w:rsid w:val="0017404A"/>
    <w:rsid w:val="001753A4"/>
    <w:rsid w:val="00183F4C"/>
    <w:rsid w:val="001916E4"/>
    <w:rsid w:val="00197D0C"/>
    <w:rsid w:val="001A2474"/>
    <w:rsid w:val="001B099A"/>
    <w:rsid w:val="001C7624"/>
    <w:rsid w:val="001F5477"/>
    <w:rsid w:val="001F5DC8"/>
    <w:rsid w:val="001F709E"/>
    <w:rsid w:val="0020298C"/>
    <w:rsid w:val="00223768"/>
    <w:rsid w:val="0026563D"/>
    <w:rsid w:val="00281AFD"/>
    <w:rsid w:val="0028294B"/>
    <w:rsid w:val="002951DC"/>
    <w:rsid w:val="00297C97"/>
    <w:rsid w:val="002A39F5"/>
    <w:rsid w:val="002B5061"/>
    <w:rsid w:val="002C2D04"/>
    <w:rsid w:val="002C657D"/>
    <w:rsid w:val="002D0102"/>
    <w:rsid w:val="00305374"/>
    <w:rsid w:val="00305A0B"/>
    <w:rsid w:val="0033550E"/>
    <w:rsid w:val="0036385C"/>
    <w:rsid w:val="003732BF"/>
    <w:rsid w:val="00377343"/>
    <w:rsid w:val="003901BF"/>
    <w:rsid w:val="003920B2"/>
    <w:rsid w:val="003A0CA4"/>
    <w:rsid w:val="003A6197"/>
    <w:rsid w:val="003C73F5"/>
    <w:rsid w:val="003F505F"/>
    <w:rsid w:val="004017C1"/>
    <w:rsid w:val="00417EE3"/>
    <w:rsid w:val="004229DC"/>
    <w:rsid w:val="0042447D"/>
    <w:rsid w:val="0045196C"/>
    <w:rsid w:val="00484FFF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60DF3"/>
    <w:rsid w:val="0057173C"/>
    <w:rsid w:val="005913E6"/>
    <w:rsid w:val="00591C76"/>
    <w:rsid w:val="00593DA3"/>
    <w:rsid w:val="005A6962"/>
    <w:rsid w:val="005B1D7A"/>
    <w:rsid w:val="005C29A7"/>
    <w:rsid w:val="005D007B"/>
    <w:rsid w:val="005D0703"/>
    <w:rsid w:val="005D186D"/>
    <w:rsid w:val="005E34CC"/>
    <w:rsid w:val="005E6085"/>
    <w:rsid w:val="005E7494"/>
    <w:rsid w:val="005F2297"/>
    <w:rsid w:val="005F5C57"/>
    <w:rsid w:val="0060431A"/>
    <w:rsid w:val="00610740"/>
    <w:rsid w:val="00631421"/>
    <w:rsid w:val="00632DF1"/>
    <w:rsid w:val="00633672"/>
    <w:rsid w:val="00634E15"/>
    <w:rsid w:val="0066676A"/>
    <w:rsid w:val="00673C26"/>
    <w:rsid w:val="006770E9"/>
    <w:rsid w:val="00683246"/>
    <w:rsid w:val="00686EC9"/>
    <w:rsid w:val="00697E98"/>
    <w:rsid w:val="006F6224"/>
    <w:rsid w:val="00700665"/>
    <w:rsid w:val="00700EA1"/>
    <w:rsid w:val="00712BFF"/>
    <w:rsid w:val="00715D16"/>
    <w:rsid w:val="00720D87"/>
    <w:rsid w:val="0072606B"/>
    <w:rsid w:val="00731AE7"/>
    <w:rsid w:val="00733AB5"/>
    <w:rsid w:val="0074778F"/>
    <w:rsid w:val="007513C8"/>
    <w:rsid w:val="00754CFB"/>
    <w:rsid w:val="00763E65"/>
    <w:rsid w:val="00774A09"/>
    <w:rsid w:val="00791CAD"/>
    <w:rsid w:val="00797AA6"/>
    <w:rsid w:val="007A2CBB"/>
    <w:rsid w:val="007A304F"/>
    <w:rsid w:val="007B3C0C"/>
    <w:rsid w:val="007D3C88"/>
    <w:rsid w:val="007F1A6B"/>
    <w:rsid w:val="007F30F1"/>
    <w:rsid w:val="007F3F06"/>
    <w:rsid w:val="0084228F"/>
    <w:rsid w:val="00844437"/>
    <w:rsid w:val="0085090A"/>
    <w:rsid w:val="0085405C"/>
    <w:rsid w:val="00855936"/>
    <w:rsid w:val="008632F4"/>
    <w:rsid w:val="00866074"/>
    <w:rsid w:val="00871EE2"/>
    <w:rsid w:val="0089095F"/>
    <w:rsid w:val="008A0DEA"/>
    <w:rsid w:val="008A48D4"/>
    <w:rsid w:val="008A7181"/>
    <w:rsid w:val="008C18C5"/>
    <w:rsid w:val="008D4141"/>
    <w:rsid w:val="008D4877"/>
    <w:rsid w:val="008D562D"/>
    <w:rsid w:val="00900004"/>
    <w:rsid w:val="00917CAE"/>
    <w:rsid w:val="00922C21"/>
    <w:rsid w:val="00930209"/>
    <w:rsid w:val="00933877"/>
    <w:rsid w:val="00950144"/>
    <w:rsid w:val="00967A7C"/>
    <w:rsid w:val="00970A7E"/>
    <w:rsid w:val="00975AF1"/>
    <w:rsid w:val="00986C7D"/>
    <w:rsid w:val="009952A1"/>
    <w:rsid w:val="009A0E16"/>
    <w:rsid w:val="009A28AD"/>
    <w:rsid w:val="009A5E89"/>
    <w:rsid w:val="009B0EEA"/>
    <w:rsid w:val="009B1383"/>
    <w:rsid w:val="009B556D"/>
    <w:rsid w:val="009D1D80"/>
    <w:rsid w:val="009D3968"/>
    <w:rsid w:val="009E281C"/>
    <w:rsid w:val="009F4853"/>
    <w:rsid w:val="009F527B"/>
    <w:rsid w:val="00A2342E"/>
    <w:rsid w:val="00A351EE"/>
    <w:rsid w:val="00A4312D"/>
    <w:rsid w:val="00A462B6"/>
    <w:rsid w:val="00A5067D"/>
    <w:rsid w:val="00A50EA2"/>
    <w:rsid w:val="00A52D77"/>
    <w:rsid w:val="00A639C2"/>
    <w:rsid w:val="00A930F7"/>
    <w:rsid w:val="00AA0CC1"/>
    <w:rsid w:val="00AB3051"/>
    <w:rsid w:val="00AD0F2F"/>
    <w:rsid w:val="00AE4476"/>
    <w:rsid w:val="00B0010B"/>
    <w:rsid w:val="00B0272B"/>
    <w:rsid w:val="00B17779"/>
    <w:rsid w:val="00B27314"/>
    <w:rsid w:val="00B34EE6"/>
    <w:rsid w:val="00B366FC"/>
    <w:rsid w:val="00B56CA4"/>
    <w:rsid w:val="00BA6155"/>
    <w:rsid w:val="00BB7E27"/>
    <w:rsid w:val="00BC22DE"/>
    <w:rsid w:val="00BE6E11"/>
    <w:rsid w:val="00BF0B0C"/>
    <w:rsid w:val="00C05CB9"/>
    <w:rsid w:val="00C06DFC"/>
    <w:rsid w:val="00C20B45"/>
    <w:rsid w:val="00C318FE"/>
    <w:rsid w:val="00C36A13"/>
    <w:rsid w:val="00C82B92"/>
    <w:rsid w:val="00CA0B73"/>
    <w:rsid w:val="00CA2C39"/>
    <w:rsid w:val="00CA410E"/>
    <w:rsid w:val="00CC295F"/>
    <w:rsid w:val="00CC5F3F"/>
    <w:rsid w:val="00CD5268"/>
    <w:rsid w:val="00CF405E"/>
    <w:rsid w:val="00CF7379"/>
    <w:rsid w:val="00D074D7"/>
    <w:rsid w:val="00D2316D"/>
    <w:rsid w:val="00D25C1A"/>
    <w:rsid w:val="00D35C61"/>
    <w:rsid w:val="00D70538"/>
    <w:rsid w:val="00D93E40"/>
    <w:rsid w:val="00DA5BA9"/>
    <w:rsid w:val="00DB6CEE"/>
    <w:rsid w:val="00DC2F4C"/>
    <w:rsid w:val="00DC758B"/>
    <w:rsid w:val="00DF2519"/>
    <w:rsid w:val="00E0145E"/>
    <w:rsid w:val="00E10525"/>
    <w:rsid w:val="00E204A8"/>
    <w:rsid w:val="00E715F2"/>
    <w:rsid w:val="00E87D68"/>
    <w:rsid w:val="00E9722C"/>
    <w:rsid w:val="00EA21F1"/>
    <w:rsid w:val="00EA2D65"/>
    <w:rsid w:val="00EA4995"/>
    <w:rsid w:val="00EC7ED2"/>
    <w:rsid w:val="00EF04D2"/>
    <w:rsid w:val="00EF66B0"/>
    <w:rsid w:val="00F00413"/>
    <w:rsid w:val="00F00DFD"/>
    <w:rsid w:val="00F04A2A"/>
    <w:rsid w:val="00F10CCE"/>
    <w:rsid w:val="00F30B7D"/>
    <w:rsid w:val="00F34333"/>
    <w:rsid w:val="00F35A16"/>
    <w:rsid w:val="00F53647"/>
    <w:rsid w:val="00F64586"/>
    <w:rsid w:val="00F64AD2"/>
    <w:rsid w:val="00F6627B"/>
    <w:rsid w:val="00F67087"/>
    <w:rsid w:val="00F721C0"/>
    <w:rsid w:val="00F77AF8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105</Words>
  <Characters>604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2017-12-04T13:58:00Z</cp:lastPrinted>
  <dcterms:created xsi:type="dcterms:W3CDTF">2019-05-06T19:03:00Z</dcterms:created>
  <dcterms:modified xsi:type="dcterms:W3CDTF">2019-05-06T19:03:00Z</dcterms:modified>
</cp:coreProperties>
</file>